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503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97"/>
      </w:tblGrid>
      <w:tr w:rsidR="00C96634" w:rsidRPr="00637200" w14:paraId="3A34E111" w14:textId="77777777" w:rsidTr="005C3D1A">
        <w:trPr>
          <w:trHeight w:val="577"/>
        </w:trPr>
        <w:tc>
          <w:tcPr>
            <w:tcW w:w="5000" w:type="pct"/>
            <w:shd w:val="clear" w:color="auto" w:fill="731F1C" w:themeFill="accent5"/>
            <w:vAlign w:val="bottom"/>
          </w:tcPr>
          <w:p w14:paraId="12EA1BB0" w14:textId="58D85BC9" w:rsidR="000172E5" w:rsidRPr="00637200" w:rsidRDefault="00B05A09" w:rsidP="00637200">
            <w:pPr>
              <w:pStyle w:val="Titre1"/>
              <w:rPr>
                <w:noProof/>
              </w:rPr>
            </w:pPr>
            <w:r>
              <w:rPr>
                <w:noProof/>
              </w:rPr>
              <w:t>Identité</w:t>
            </w:r>
            <w:r w:rsidR="00B128EB">
              <w:rPr>
                <w:noProof/>
              </w:rPr>
              <w:t xml:space="preserve"> (</w:t>
            </w:r>
            <w:r w:rsidR="00B128EB" w:rsidRPr="00B128EB">
              <w:rPr>
                <w:i/>
                <w:iCs/>
                <w:noProof/>
              </w:rPr>
              <w:t>facultatif</w:t>
            </w:r>
            <w:r w:rsidR="00B128EB">
              <w:rPr>
                <w:noProof/>
              </w:rPr>
              <w:t>)</w:t>
            </w:r>
          </w:p>
        </w:tc>
      </w:tr>
      <w:tr w:rsidR="005D40BE" w:rsidRPr="00846B76" w14:paraId="03588E7C" w14:textId="77777777" w:rsidTr="005C3D1A">
        <w:trPr>
          <w:trHeight w:val="53"/>
        </w:trPr>
        <w:sdt>
          <w:sdtPr>
            <w:rPr>
              <w:rFonts w:asciiTheme="majorHAnsi" w:hAnsiTheme="majorHAnsi"/>
              <w:b/>
              <w:noProof/>
              <w:szCs w:val="96"/>
            </w:rPr>
            <w:id w:val="-220216187"/>
            <w:placeholder>
              <w:docPart w:val="21E897D2F0A441688F38D2839A334BCC"/>
            </w:placeholder>
          </w:sdtPr>
          <w:sdtContent>
            <w:tc>
              <w:tcPr>
                <w:tcW w:w="5000" w:type="pct"/>
                <w:shd w:val="clear" w:color="auto" w:fill="auto"/>
                <w:vAlign w:val="bottom"/>
              </w:tcPr>
              <w:p w14:paraId="1B8974F5" w14:textId="07FCFD13" w:rsidR="005D40BE" w:rsidRPr="006F5856" w:rsidRDefault="00E3639B" w:rsidP="005D40BE">
                <w:pPr>
                  <w:rPr>
                    <w:rFonts w:asciiTheme="majorHAnsi" w:hAnsiTheme="majorHAnsi"/>
                    <w:b/>
                    <w:noProof/>
                    <w:szCs w:val="96"/>
                  </w:rPr>
                </w:pPr>
                <w:r>
                  <w:rPr>
                    <w:rFonts w:asciiTheme="majorHAnsi" w:hAnsiTheme="majorHAnsi"/>
                    <w:b/>
                    <w:noProof/>
                    <w:szCs w:val="96"/>
                  </w:rPr>
                  <w:t xml:space="preserve">                                    </w:t>
                </w:r>
              </w:p>
            </w:tc>
          </w:sdtContent>
        </w:sdt>
      </w:tr>
      <w:tr w:rsidR="005D40BE" w:rsidRPr="00846B76" w14:paraId="0C523A74" w14:textId="77777777" w:rsidTr="005C3D1A">
        <w:trPr>
          <w:trHeight w:val="577"/>
        </w:trPr>
        <w:tc>
          <w:tcPr>
            <w:tcW w:w="5000" w:type="pct"/>
            <w:shd w:val="clear" w:color="auto" w:fill="731F1C" w:themeFill="accent5"/>
            <w:vAlign w:val="bottom"/>
          </w:tcPr>
          <w:p w14:paraId="775ED65A" w14:textId="090A4141" w:rsidR="005D40BE" w:rsidRPr="00846B76" w:rsidRDefault="005D40BE" w:rsidP="005D40BE">
            <w:pPr>
              <w:pStyle w:val="Titre1"/>
              <w:rPr>
                <w:noProof/>
              </w:rPr>
            </w:pPr>
            <w:r>
              <w:rPr>
                <w:noProof/>
              </w:rPr>
              <w:t>Informations générales (</w:t>
            </w:r>
            <w:r w:rsidRPr="002B1D94">
              <w:rPr>
                <w:i/>
                <w:iCs/>
                <w:noProof/>
              </w:rPr>
              <w:t>Plusieurs réponses possibles</w:t>
            </w:r>
            <w:r>
              <w:rPr>
                <w:noProof/>
              </w:rPr>
              <w:t>)</w:t>
            </w:r>
          </w:p>
        </w:tc>
      </w:tr>
    </w:tbl>
    <w:p w14:paraId="154C0D04" w14:textId="706A10B4" w:rsidR="00753EBC" w:rsidRDefault="00000000" w:rsidP="00637200">
      <w:pPr>
        <w:rPr>
          <w:noProof/>
        </w:rPr>
      </w:pPr>
      <w:sdt>
        <w:sdtPr>
          <w:rPr>
            <w:noProof/>
          </w:rPr>
          <w:id w:val="-1839227921"/>
          <w:lock w:val="contentLocked"/>
          <w:placeholder>
            <w:docPart w:val="A28B138FFE4647D5985F9B71765F83C3"/>
          </w:placeholder>
          <w:showingPlcHdr/>
        </w:sdtPr>
        <w:sdtContent>
          <w:r w:rsidR="005C3D1A">
            <w:rPr>
              <w:noProof/>
            </w:rPr>
            <w:t>Je pourrai participer à un voyage organisé par l’association.</w:t>
          </w:r>
        </w:sdtContent>
      </w:sdt>
      <w:r w:rsidR="00984C2E">
        <w:rPr>
          <w:noProof/>
        </w:rPr>
        <w:t xml:space="preserve"> </w:t>
      </w:r>
      <w:r w:rsidR="00984C2E">
        <w:rPr>
          <w:noProof/>
        </w:rPr>
        <w:tab/>
      </w:r>
      <w:bookmarkStart w:id="0" w:name="_Hlk192510336"/>
      <w:sdt>
        <w:sdtPr>
          <w:rPr>
            <w:noProof/>
          </w:rPr>
          <w:id w:val="1797944421"/>
          <w:lock w:val="contentLocked"/>
          <w:placeholder>
            <w:docPart w:val="DefaultPlaceholder_-1854013440"/>
          </w:placeholder>
        </w:sdtPr>
        <w:sdtContent>
          <w:r w:rsidR="00984C2E">
            <w:rPr>
              <w:noProof/>
            </w:rPr>
            <w:t>OUI</w:t>
          </w:r>
        </w:sdtContent>
      </w:sdt>
      <w:r w:rsidR="00984C2E">
        <w:rPr>
          <w:noProof/>
        </w:rPr>
        <w:t xml:space="preserve"> </w:t>
      </w:r>
      <w:sdt>
        <w:sdtPr>
          <w:rPr>
            <w:noProof/>
          </w:rPr>
          <w:id w:val="1497930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3CBC">
            <w:rPr>
              <w:rFonts w:ascii="MS Gothic" w:eastAsia="MS Gothic" w:hAnsi="MS Gothic" w:hint="eastAsia"/>
              <w:noProof/>
            </w:rPr>
            <w:t>☐</w:t>
          </w:r>
        </w:sdtContent>
      </w:sdt>
      <w:bookmarkEnd w:id="0"/>
      <w:r w:rsidR="00984C2E">
        <w:rPr>
          <w:noProof/>
        </w:rPr>
        <w:t xml:space="preserve">       </w:t>
      </w:r>
      <w:r w:rsidR="00984C2E">
        <w:rPr>
          <w:noProof/>
        </w:rPr>
        <w:tab/>
      </w:r>
      <w:bookmarkStart w:id="1" w:name="_Hlk192510436"/>
      <w:sdt>
        <w:sdtPr>
          <w:rPr>
            <w:noProof/>
          </w:rPr>
          <w:id w:val="1427074159"/>
          <w:lock w:val="contentLocked"/>
          <w:placeholder>
            <w:docPart w:val="DefaultPlaceholder_-1854013440"/>
          </w:placeholder>
        </w:sdtPr>
        <w:sdtContent>
          <w:r w:rsidR="00984C2E">
            <w:rPr>
              <w:noProof/>
            </w:rPr>
            <w:t>NON</w:t>
          </w:r>
        </w:sdtContent>
      </w:sdt>
      <w:r w:rsidR="00984C2E">
        <w:rPr>
          <w:noProof/>
        </w:rPr>
        <w:t xml:space="preserve"> </w:t>
      </w:r>
      <w:sdt>
        <w:sdtPr>
          <w:rPr>
            <w:noProof/>
          </w:rPr>
          <w:id w:val="1981310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76B6C">
            <w:rPr>
              <w:rFonts w:ascii="MS Gothic" w:eastAsia="MS Gothic" w:hAnsi="MS Gothic" w:hint="eastAsia"/>
              <w:noProof/>
            </w:rPr>
            <w:t>☐</w:t>
          </w:r>
        </w:sdtContent>
      </w:sdt>
      <w:r w:rsidR="00984C2E">
        <w:rPr>
          <w:noProof/>
        </w:rPr>
        <w:t xml:space="preserve">            </w:t>
      </w:r>
      <w:bookmarkEnd w:id="1"/>
    </w:p>
    <w:p w14:paraId="714C88D0" w14:textId="60EFC0DA" w:rsidR="00753EBC" w:rsidRDefault="00B45198" w:rsidP="0063720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8C66660" wp14:editId="26128C56">
                <wp:simplePos x="0" y="0"/>
                <wp:positionH relativeFrom="column">
                  <wp:posOffset>4311650</wp:posOffset>
                </wp:positionH>
                <wp:positionV relativeFrom="paragraph">
                  <wp:posOffset>-17780</wp:posOffset>
                </wp:positionV>
                <wp:extent cx="4686300" cy="317500"/>
                <wp:effectExtent l="0" t="0" r="19050" b="25400"/>
                <wp:wrapSquare wrapText="bothSides"/>
                <wp:docPr id="15000768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317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3A558" w14:textId="4CB483FC" w:rsidR="00B45198" w:rsidRDefault="00B45198" w:rsidP="00B45198">
                            <w:pPr>
                              <w:spacing w:before="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C6666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39.5pt;margin-top:-1.4pt;width:369pt;height: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" fillcolor="#c0def4 [660]">
                <v:textbox>
                  <w:txbxContent>
                    <w:p w14:paraId="7753A558" w14:textId="4CB483FC" w:rsidR="00B45198" w:rsidRDefault="00B45198" w:rsidP="00B45198">
                      <w:pPr>
                        <w:spacing w:before="0"/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sdt>
        <w:sdtPr>
          <w:rPr>
            <w:noProof/>
          </w:rPr>
          <w:id w:val="1397556257"/>
          <w:lock w:val="contentLocked"/>
          <w:placeholder>
            <w:docPart w:val="DefaultPlaceholder_-1854013440"/>
          </w:placeholder>
        </w:sdtPr>
        <w:sdtContent>
          <w:r w:rsidR="00753EBC">
            <w:rPr>
              <w:noProof/>
            </w:rPr>
            <w:t>Quelle région ou destination aimeriez-vous explorer ?</w:t>
          </w:r>
        </w:sdtContent>
      </w:sdt>
      <w:r w:rsidR="00984C2E">
        <w:rPr>
          <w:noProof/>
        </w:rPr>
        <w:t xml:space="preserve"> </w:t>
      </w:r>
      <w:r w:rsidR="00E5061D">
        <w:rPr>
          <w:noProof/>
        </w:rPr>
        <w:t xml:space="preserve">                  </w:t>
      </w:r>
    </w:p>
    <w:p w14:paraId="492B7C37" w14:textId="57AD679A" w:rsidR="00984C2E" w:rsidRDefault="00000000" w:rsidP="00637200">
      <w:pPr>
        <w:rPr>
          <w:noProof/>
        </w:rPr>
      </w:pPr>
      <w:sdt>
        <w:sdtPr>
          <w:rPr>
            <w:noProof/>
            <w:color w:val="000000"/>
            <w14:textFill>
              <w14:solidFill>
                <w14:srgbClr w14:val="000000">
                  <w14:alpha w14:val="100000"/>
                </w14:srgbClr>
              </w14:solidFill>
            </w14:textFill>
          </w:rPr>
          <w:id w:val="-1800912300"/>
          <w:lock w:val="contentLocked"/>
          <w:placeholder>
            <w:docPart w:val="F96A5036A52C4B23A6A5F8D6D8C28946"/>
          </w:placeholder>
          <w:showingPlcHdr/>
        </w:sdtPr>
        <w:sdtContent>
          <w:r w:rsidR="00E5061D">
            <w:rPr>
              <w:noProof/>
            </w:rPr>
            <w:t>Quel type de randonnées préférez-vous ?</w:t>
          </w:r>
        </w:sdtContent>
      </w:sdt>
      <w:r w:rsidR="002B1D94">
        <w:rPr>
          <w:noProof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 </w:t>
      </w:r>
      <w:r w:rsidR="00B45198">
        <w:rPr>
          <w:noProof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 w:rsidR="002B1D94">
        <w:rPr>
          <w:noProof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B45198">
        <w:rPr>
          <w:noProof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               </w:t>
      </w:r>
      <w:r w:rsidR="00A24ED2" w:rsidRPr="00A24ED2">
        <w:rPr>
          <w:noProof/>
        </w:rPr>
        <w:t xml:space="preserve"> </w:t>
      </w:r>
      <w:sdt>
        <w:sdtPr>
          <w:rPr>
            <w:noProof/>
          </w:rPr>
          <w:id w:val="254102193"/>
          <w:lock w:val="contentLocked"/>
          <w:placeholder>
            <w:docPart w:val="DefaultPlaceholder_-1854013440"/>
          </w:placeholder>
          <w:group/>
        </w:sdtPr>
        <w:sdtContent>
          <w:sdt>
            <w:sdtPr>
              <w:rPr>
                <w:noProof/>
              </w:rPr>
              <w:id w:val="-209266605"/>
              <w:lock w:val="contentLocked"/>
              <w:placeholder>
                <w:docPart w:val="48AF80D6F2F94319BA892DBE188C15B4"/>
              </w:placeholder>
            </w:sdtPr>
            <w:sdtContent>
              <w:r w:rsidR="00A24ED2">
                <w:rPr>
                  <w:noProof/>
                </w:rPr>
                <w:t>Montagne</w:t>
              </w:r>
            </w:sdtContent>
          </w:sdt>
          <w:r w:rsidR="00A24ED2">
            <w:rPr>
              <w:noProof/>
            </w:rPr>
            <w:t xml:space="preserve"> </w:t>
          </w:r>
          <w:sdt>
            <w:sdtPr>
              <w:rPr>
                <w:noProof/>
              </w:rPr>
              <w:id w:val="11973523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="00663CBC">
                <w:rPr>
                  <w:rFonts w:ascii="MS Gothic" w:eastAsia="MS Gothic" w:hAnsi="MS Gothic" w:hint="eastAsia"/>
                  <w:noProof/>
                </w:rPr>
                <w:t>☐</w:t>
              </w:r>
            </w:sdtContent>
          </w:sdt>
        </w:sdtContent>
      </w:sdt>
      <w:r w:rsidR="00B45198">
        <w:rPr>
          <w:noProof/>
        </w:rPr>
        <w:t xml:space="preserve">          </w:t>
      </w:r>
      <w:sdt>
        <w:sdtPr>
          <w:id w:val="-2059469671"/>
          <w:lock w:val="contentLocked"/>
          <w:placeholder>
            <w:docPart w:val="5347CD281E9F423B837C608AA6D140C6"/>
          </w:placeholder>
          <w:group/>
        </w:sdtPr>
        <w:sdtEndPr>
          <w:rPr>
            <w:noProof/>
          </w:rPr>
        </w:sdtEndPr>
        <w:sdtContent>
          <w:sdt>
            <w:sdtPr>
              <w:rPr>
                <w:noProof/>
              </w:rPr>
              <w:id w:val="-344406806"/>
              <w:placeholder>
                <w:docPart w:val="C06AAF9C535B45209BDD24FCB7521468"/>
              </w:placeholder>
            </w:sdtPr>
            <w:sdtContent>
              <w:r w:rsidR="00B45198">
                <w:rPr>
                  <w:noProof/>
                </w:rPr>
                <w:t>Forêt</w:t>
              </w:r>
            </w:sdtContent>
          </w:sdt>
          <w:r w:rsidR="00B45198">
            <w:rPr>
              <w:noProof/>
            </w:rPr>
            <w:t xml:space="preserve"> </w:t>
          </w:r>
          <w:sdt>
            <w:sdtPr>
              <w:rPr>
                <w:noProof/>
              </w:rPr>
              <w:id w:val="-14135397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="00C860C8">
                <w:rPr>
                  <w:rFonts w:ascii="MS Gothic" w:eastAsia="MS Gothic" w:hAnsi="MS Gothic" w:hint="eastAsia"/>
                  <w:noProof/>
                </w:rPr>
                <w:t>☐</w:t>
              </w:r>
            </w:sdtContent>
          </w:sdt>
        </w:sdtContent>
      </w:sdt>
      <w:r w:rsidR="00B45198">
        <w:rPr>
          <w:noProof/>
        </w:rPr>
        <w:t xml:space="preserve">            </w:t>
      </w:r>
      <w:r w:rsidR="00B45198">
        <w:rPr>
          <w:noProof/>
        </w:rPr>
        <w:tab/>
      </w:r>
      <w:sdt>
        <w:sdtPr>
          <w:id w:val="355855627"/>
          <w:lock w:val="contentLocked"/>
          <w:placeholder>
            <w:docPart w:val="DefaultPlaceholder_-1854013440"/>
          </w:placeholder>
          <w:group/>
        </w:sdtPr>
        <w:sdtEndPr>
          <w:rPr>
            <w:noProof/>
          </w:rPr>
        </w:sdtEndPr>
        <w:sdtContent>
          <w:sdt>
            <w:sdtPr>
              <w:rPr>
                <w:noProof/>
              </w:rPr>
              <w:id w:val="1289097524"/>
              <w:lock w:val="contentLocked"/>
              <w:placeholder>
                <w:docPart w:val="FDA4B5262E84490B9C01E133D7687920"/>
              </w:placeholder>
            </w:sdtPr>
            <w:sdtContent>
              <w:r w:rsidR="00A24ED2">
                <w:rPr>
                  <w:noProof/>
                </w:rPr>
                <w:t>Bord de mer</w:t>
              </w:r>
            </w:sdtContent>
          </w:sdt>
          <w:r w:rsidR="00A24ED2">
            <w:rPr>
              <w:noProof/>
            </w:rPr>
            <w:t xml:space="preserve"> </w:t>
          </w:r>
          <w:sdt>
            <w:sdtPr>
              <w:rPr>
                <w:noProof/>
              </w:rPr>
              <w:id w:val="11329769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="00476B6C">
                <w:rPr>
                  <w:rFonts w:ascii="MS Gothic" w:eastAsia="MS Gothic" w:hAnsi="MS Gothic" w:hint="eastAsia"/>
                  <w:noProof/>
                </w:rPr>
                <w:t>☐</w:t>
              </w:r>
            </w:sdtContent>
          </w:sdt>
        </w:sdtContent>
      </w:sdt>
      <w:r w:rsidR="00A24ED2">
        <w:rPr>
          <w:noProof/>
        </w:rPr>
        <w:t xml:space="preserve">            </w:t>
      </w:r>
    </w:p>
    <w:p w14:paraId="4E4E6CAF" w14:textId="4F195C01" w:rsidR="00476B6C" w:rsidRDefault="003C058F" w:rsidP="00637200">
      <w:pPr>
        <w:rPr>
          <w:noProof/>
        </w:rPr>
      </w:pPr>
      <w:sdt>
        <w:sdtPr>
          <w:rPr>
            <w:noProof/>
          </w:rPr>
          <w:id w:val="75793398"/>
          <w:lock w:val="contentLocked"/>
          <w:placeholder>
            <w:docPart w:val="DefaultPlaceholder_-1854013440"/>
          </w:placeholder>
        </w:sdtPr>
        <w:sdtContent>
          <w:r>
            <w:rPr>
              <w:noProof/>
            </w:rPr>
            <w:t>Quelle durée du séjour vous semble optimum ?</w:t>
          </w:r>
        </w:sdtContent>
      </w:sdt>
      <w:r w:rsidR="002B1D94">
        <w:rPr>
          <w:noProof/>
        </w:rPr>
        <w:tab/>
      </w:r>
      <w:r w:rsidR="002B1D94">
        <w:rPr>
          <w:noProof/>
        </w:rPr>
        <w:tab/>
      </w:r>
      <w:r>
        <w:rPr>
          <w:noProof/>
        </w:rPr>
        <w:tab/>
      </w:r>
      <w:bookmarkStart w:id="2" w:name="_Hlk192511676"/>
      <w:sdt>
        <w:sdtPr>
          <w:rPr>
            <w:noProof/>
          </w:rPr>
          <w:id w:val="-813721459"/>
          <w:lock w:val="contentLocked"/>
          <w:placeholder>
            <w:docPart w:val="94A629641857441998C23521ED94E5A2"/>
          </w:placeholder>
          <w:group/>
        </w:sdtPr>
        <w:sdtContent>
          <w:sdt>
            <w:sdtPr>
              <w:rPr>
                <w:noProof/>
              </w:rPr>
              <w:id w:val="-1504736334"/>
              <w:lock w:val="contentLocked"/>
              <w:placeholder>
                <w:docPart w:val="8D7D3F89E36A49BB8B56E256956C235D"/>
              </w:placeholder>
            </w:sdtPr>
            <w:sdtContent>
              <w:r>
                <w:rPr>
                  <w:noProof/>
                </w:rPr>
                <w:t>2 jours</w:t>
              </w:r>
            </w:sdtContent>
          </w:sdt>
          <w:r>
            <w:rPr>
              <w:noProof/>
            </w:rPr>
            <w:t xml:space="preserve"> </w:t>
          </w:r>
          <w:sdt>
            <w:sdtPr>
              <w:rPr>
                <w:noProof/>
              </w:rPr>
              <w:id w:val="-19987127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="002B1D94">
                <w:rPr>
                  <w:rFonts w:ascii="MS Gothic" w:eastAsia="MS Gothic" w:hAnsi="MS Gothic" w:hint="eastAsia"/>
                  <w:noProof/>
                </w:rPr>
                <w:t>☐</w:t>
              </w:r>
            </w:sdtContent>
          </w:sdt>
        </w:sdtContent>
      </w:sdt>
      <w:r>
        <w:rPr>
          <w:noProof/>
        </w:rPr>
        <w:tab/>
      </w:r>
      <w:sdt>
        <w:sdtPr>
          <w:rPr>
            <w:noProof/>
          </w:rPr>
          <w:id w:val="653032929"/>
          <w:lock w:val="contentLocked"/>
          <w:placeholder>
            <w:docPart w:val="94A629641857441998C23521ED94E5A2"/>
          </w:placeholder>
          <w:group/>
        </w:sdtPr>
        <w:sdtContent>
          <w:sdt>
            <w:sdtPr>
              <w:rPr>
                <w:noProof/>
              </w:rPr>
              <w:id w:val="1943568881"/>
              <w:lock w:val="contentLocked"/>
              <w:placeholder>
                <w:docPart w:val="65F3FB6101CE4085A4895DFB613CEDB8"/>
              </w:placeholder>
            </w:sdtPr>
            <w:sdtContent>
              <w:r>
                <w:rPr>
                  <w:noProof/>
                </w:rPr>
                <w:t>3 jours</w:t>
              </w:r>
            </w:sdtContent>
          </w:sdt>
          <w:r w:rsidRPr="00A24ED2">
            <w:rPr>
              <w:noProof/>
            </w:rPr>
            <w:t xml:space="preserve"> </w:t>
          </w:r>
          <w:sdt>
            <w:sdtPr>
              <w:rPr>
                <w:noProof/>
              </w:rPr>
              <w:id w:val="16104690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="00C860C8">
                <w:rPr>
                  <w:rFonts w:ascii="MS Gothic" w:eastAsia="MS Gothic" w:hAnsi="MS Gothic" w:hint="eastAsia"/>
                  <w:noProof/>
                </w:rPr>
                <w:t>☐</w:t>
              </w:r>
            </w:sdtContent>
          </w:sdt>
        </w:sdtContent>
      </w:sdt>
      <w:r>
        <w:tab/>
      </w:r>
      <w:bookmarkStart w:id="3" w:name="_Hlk192511403"/>
      <w:sdt>
        <w:sdtPr>
          <w:id w:val="1816293820"/>
          <w:lock w:val="contentLocked"/>
          <w:placeholder>
            <w:docPart w:val="94A629641857441998C23521ED94E5A2"/>
          </w:placeholder>
          <w:group/>
        </w:sdtPr>
        <w:sdtEndPr>
          <w:rPr>
            <w:noProof/>
          </w:rPr>
        </w:sdtEndPr>
        <w:sdtContent>
          <w:sdt>
            <w:sdtPr>
              <w:rPr>
                <w:noProof/>
              </w:rPr>
              <w:id w:val="-1818945141"/>
              <w:placeholder>
                <w:docPart w:val="5378A0E00A3047738626A66CA3944D08"/>
              </w:placeholder>
            </w:sdtPr>
            <w:sdtContent>
              <w:r>
                <w:rPr>
                  <w:noProof/>
                </w:rPr>
                <w:t>4 jours</w:t>
              </w:r>
            </w:sdtContent>
          </w:sdt>
          <w:r>
            <w:rPr>
              <w:noProof/>
            </w:rPr>
            <w:t xml:space="preserve"> </w:t>
          </w:r>
          <w:sdt>
            <w:sdtPr>
              <w:rPr>
                <w:noProof/>
              </w:rPr>
              <w:id w:val="7022836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="00663CBC">
                <w:rPr>
                  <w:rFonts w:ascii="MS Gothic" w:eastAsia="MS Gothic" w:hAnsi="MS Gothic" w:hint="eastAsia"/>
                  <w:noProof/>
                </w:rPr>
                <w:t>☐</w:t>
              </w:r>
            </w:sdtContent>
          </w:sdt>
        </w:sdtContent>
      </w:sdt>
      <w:bookmarkEnd w:id="3"/>
      <w:r>
        <w:rPr>
          <w:noProof/>
        </w:rPr>
        <w:t xml:space="preserve">  </w:t>
      </w:r>
      <w:r>
        <w:rPr>
          <w:noProof/>
        </w:rPr>
        <w:tab/>
      </w:r>
      <w:sdt>
        <w:sdtPr>
          <w:id w:val="-603661008"/>
          <w:lock w:val="contentLocked"/>
          <w:placeholder>
            <w:docPart w:val="47D1FFF6C0F8427E8474750D279E7F62"/>
          </w:placeholder>
          <w:group/>
        </w:sdtPr>
        <w:sdtEndPr>
          <w:rPr>
            <w:noProof/>
          </w:rPr>
        </w:sdtEndPr>
        <w:sdtContent>
          <w:sdt>
            <w:sdtPr>
              <w:rPr>
                <w:noProof/>
              </w:rPr>
              <w:id w:val="-594318902"/>
              <w:lock w:val="contentLocked"/>
              <w:placeholder>
                <w:docPart w:val="D2BDD8F72114411FBD5970CF9E7066D7"/>
              </w:placeholder>
            </w:sdtPr>
            <w:sdtContent>
              <w:r>
                <w:rPr>
                  <w:noProof/>
                </w:rPr>
                <w:t>1 semaine</w:t>
              </w:r>
            </w:sdtContent>
          </w:sdt>
          <w:r w:rsidRPr="003C058F">
            <w:rPr>
              <w:noProof/>
            </w:rPr>
            <w:t xml:space="preserve"> </w:t>
          </w:r>
          <w:sdt>
            <w:sdtPr>
              <w:rPr>
                <w:noProof/>
              </w:rPr>
              <w:id w:val="-8374573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="002B1D94">
                <w:rPr>
                  <w:rFonts w:ascii="MS Gothic" w:eastAsia="MS Gothic" w:hAnsi="MS Gothic" w:hint="eastAsia"/>
                  <w:noProof/>
                </w:rPr>
                <w:t>☐</w:t>
              </w:r>
            </w:sdtContent>
          </w:sdt>
        </w:sdtContent>
      </w:sdt>
    </w:p>
    <w:bookmarkEnd w:id="2"/>
    <w:p w14:paraId="7A02EDF8" w14:textId="115622B5" w:rsidR="005A7F76" w:rsidRDefault="003A027D" w:rsidP="00F9173D">
      <w:pPr>
        <w:rPr>
          <w:noProof/>
        </w:rPr>
      </w:pPr>
      <w:sdt>
        <w:sdtPr>
          <w:rPr>
            <w:noProof/>
            <w:color w:val="000000"/>
            <w14:textFill>
              <w14:solidFill>
                <w14:srgbClr w14:val="000000">
                  <w14:alpha w14:val="100000"/>
                </w14:srgbClr>
              </w14:solidFill>
            </w14:textFill>
          </w:rPr>
          <w:id w:val="781224711"/>
          <w:lock w:val="contentLocked"/>
          <w:placeholder>
            <w:docPart w:val="5BDA5101EB0843A083345D1BF7511E7B"/>
          </w:placeholder>
          <w:showingPlcHdr/>
        </w:sdtPr>
        <w:sdtContent>
          <w:r>
            <w:rPr>
              <w:noProof/>
            </w:rPr>
            <w:t>Quel type de randonnées préférez-vous ?</w:t>
          </w:r>
        </w:sdtContent>
      </w:sdt>
      <w:r>
        <w:rPr>
          <w:noProof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8863BF">
        <w:rPr>
          <w:noProof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    </w:t>
      </w:r>
      <w:r w:rsidR="008863BF">
        <w:rPr>
          <w:noProof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 w:rsidR="008863BF">
        <w:rPr>
          <w:noProof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noProof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sdt>
        <w:sdtPr>
          <w:rPr>
            <w:noProof/>
          </w:rPr>
          <w:id w:val="1244371679"/>
          <w:lock w:val="contentLocked"/>
          <w:placeholder>
            <w:docPart w:val="AF6EC00B31A941A2B4D270713477CA8C"/>
          </w:placeholder>
          <w:group/>
        </w:sdtPr>
        <w:sdtContent>
          <w:sdt>
            <w:sdtPr>
              <w:rPr>
                <w:noProof/>
              </w:rPr>
              <w:id w:val="-1287033537"/>
              <w:lock w:val="contentLocked"/>
              <w:placeholder>
                <w:docPart w:val="47389BB068274914ABCAD2703889E814"/>
              </w:placeholder>
            </w:sdtPr>
            <w:sdtContent>
              <w:r w:rsidR="002B1D94">
                <w:rPr>
                  <w:noProof/>
                </w:rPr>
                <w:t xml:space="preserve">  300 m</w:t>
              </w:r>
            </w:sdtContent>
          </w:sdt>
          <w:r w:rsidR="002B1D94">
            <w:rPr>
              <w:noProof/>
            </w:rPr>
            <w:t xml:space="preserve"> </w:t>
          </w:r>
          <w:sdt>
            <w:sdtPr>
              <w:rPr>
                <w:noProof/>
              </w:rPr>
              <w:id w:val="19202195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="002B1D94">
                <w:rPr>
                  <w:rFonts w:ascii="MS Gothic" w:eastAsia="MS Gothic" w:hAnsi="MS Gothic" w:hint="eastAsia"/>
                  <w:noProof/>
                </w:rPr>
                <w:t>☐</w:t>
              </w:r>
            </w:sdtContent>
          </w:sdt>
        </w:sdtContent>
      </w:sdt>
      <w:r w:rsidR="002B1D94">
        <w:rPr>
          <w:noProof/>
        </w:rPr>
        <w:tab/>
      </w:r>
      <w:r w:rsidR="008863BF">
        <w:rPr>
          <w:noProof/>
        </w:rPr>
        <w:t xml:space="preserve">      </w:t>
      </w:r>
      <w:sdt>
        <w:sdtPr>
          <w:rPr>
            <w:noProof/>
          </w:rPr>
          <w:id w:val="2140833140"/>
          <w:lock w:val="contentLocked"/>
          <w:placeholder>
            <w:docPart w:val="AF6EC00B31A941A2B4D270713477CA8C"/>
          </w:placeholder>
          <w:group/>
        </w:sdtPr>
        <w:sdtContent>
          <w:sdt>
            <w:sdtPr>
              <w:rPr>
                <w:noProof/>
              </w:rPr>
              <w:id w:val="179247473"/>
              <w:lock w:val="contentLocked"/>
              <w:placeholder>
                <w:docPart w:val="34D629A18ECB40FA82012A761CD2805D"/>
              </w:placeholder>
            </w:sdtPr>
            <w:sdtContent>
              <w:r w:rsidR="002B1D94">
                <w:rPr>
                  <w:noProof/>
                </w:rPr>
                <w:t xml:space="preserve">  500 m</w:t>
              </w:r>
            </w:sdtContent>
          </w:sdt>
          <w:r w:rsidR="002B1D94" w:rsidRPr="00A24ED2">
            <w:rPr>
              <w:noProof/>
            </w:rPr>
            <w:t xml:space="preserve"> </w:t>
          </w:r>
          <w:sdt>
            <w:sdtPr>
              <w:rPr>
                <w:noProof/>
              </w:rPr>
              <w:id w:val="12204791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="002B1D94">
                <w:rPr>
                  <w:rFonts w:ascii="MS Gothic" w:eastAsia="MS Gothic" w:hAnsi="MS Gothic" w:hint="eastAsia"/>
                  <w:noProof/>
                </w:rPr>
                <w:t>☐</w:t>
              </w:r>
            </w:sdtContent>
          </w:sdt>
        </w:sdtContent>
      </w:sdt>
      <w:r w:rsidR="002B1D94">
        <w:tab/>
      </w:r>
      <w:r w:rsidR="008863BF">
        <w:t xml:space="preserve">     </w:t>
      </w:r>
      <w:sdt>
        <w:sdtPr>
          <w:id w:val="1472249682"/>
          <w:lock w:val="contentLocked"/>
          <w:placeholder>
            <w:docPart w:val="AF6EC00B31A941A2B4D270713477CA8C"/>
          </w:placeholder>
          <w:group/>
        </w:sdtPr>
        <w:sdtEndPr>
          <w:rPr>
            <w:noProof/>
          </w:rPr>
        </w:sdtEndPr>
        <w:sdtContent>
          <w:sdt>
            <w:sdtPr>
              <w:rPr>
                <w:noProof/>
              </w:rPr>
              <w:id w:val="167527580"/>
              <w:placeholder>
                <w:docPart w:val="FA4397FF0BB34F0799A2308ED0E2596F"/>
              </w:placeholder>
            </w:sdtPr>
            <w:sdtContent>
              <w:r w:rsidR="002B1D94">
                <w:rPr>
                  <w:noProof/>
                </w:rPr>
                <w:t>800 m</w:t>
              </w:r>
            </w:sdtContent>
          </w:sdt>
          <w:r w:rsidR="002B1D94">
            <w:rPr>
              <w:noProof/>
            </w:rPr>
            <w:t xml:space="preserve"> </w:t>
          </w:r>
          <w:sdt>
            <w:sdtPr>
              <w:rPr>
                <w:noProof/>
              </w:rPr>
              <w:id w:val="15417835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="00663CBC">
                <w:rPr>
                  <w:rFonts w:ascii="MS Gothic" w:eastAsia="MS Gothic" w:hAnsi="MS Gothic" w:hint="eastAsia"/>
                  <w:noProof/>
                </w:rPr>
                <w:t>☐</w:t>
              </w:r>
            </w:sdtContent>
          </w:sdt>
        </w:sdtContent>
      </w:sdt>
      <w:r w:rsidR="002B1D94">
        <w:rPr>
          <w:noProof/>
        </w:rPr>
        <w:t xml:space="preserve"> </w:t>
      </w:r>
      <w:r w:rsidR="002B1D94">
        <w:rPr>
          <w:noProof/>
        </w:rPr>
        <w:tab/>
      </w:r>
    </w:p>
    <w:p w14:paraId="22D1FFF7" w14:textId="4E05CCD0" w:rsidR="00A97DC0" w:rsidRPr="003A027D" w:rsidRDefault="003A027D" w:rsidP="00F9173D">
      <w:pPr>
        <w:rPr>
          <w:noProof/>
        </w:rPr>
      </w:pPr>
      <w:sdt>
        <w:sdtPr>
          <w:rPr>
            <w:noProof/>
            <w:color w:val="000000"/>
            <w14:textFill>
              <w14:solidFill>
                <w14:srgbClr w14:val="000000">
                  <w14:alpha w14:val="100000"/>
                </w14:srgbClr>
              </w14:solidFill>
            </w14:textFill>
          </w:rPr>
          <w:id w:val="-91171117"/>
          <w:lock w:val="contentLocked"/>
          <w:placeholder>
            <w:docPart w:val="57D91F501A274B92A625718DD0B982C0"/>
          </w:placeholder>
          <w:showingPlcHdr/>
        </w:sdtPr>
        <w:sdtContent>
          <w:r w:rsidR="005A7F76">
            <w:rPr>
              <w:noProof/>
            </w:rPr>
            <w:t>Souhaitez-vous inclure des activités complémentaires ?</w:t>
          </w:r>
        </w:sdtContent>
      </w:sdt>
      <w:r>
        <w:rPr>
          <w:noProof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 </w:t>
      </w:r>
      <w:sdt>
        <w:sdtPr>
          <w:rPr>
            <w:noProof/>
          </w:rPr>
          <w:id w:val="-575824475"/>
          <w:lock w:val="contentLocked"/>
          <w:placeholder>
            <w:docPart w:val="CBEAEB214FAF424D9DE878FF1BDDCB41"/>
          </w:placeholder>
          <w:group/>
        </w:sdtPr>
        <w:sdtContent>
          <w:sdt>
            <w:sdtPr>
              <w:rPr>
                <w:noProof/>
              </w:rPr>
              <w:id w:val="739985933"/>
              <w:lock w:val="contentLocked"/>
              <w:placeholder>
                <w:docPart w:val="7A9DA24B188D403CA5161555469DCFE4"/>
              </w:placeholder>
            </w:sdtPr>
            <w:sdtContent>
              <w:r w:rsidR="00DE3424">
                <w:rPr>
                  <w:noProof/>
                </w:rPr>
                <w:t>V</w:t>
              </w:r>
              <w:r w:rsidR="002B1D94">
                <w:rPr>
                  <w:noProof/>
                </w:rPr>
                <w:t>isites</w:t>
              </w:r>
            </w:sdtContent>
          </w:sdt>
          <w:r w:rsidR="002B1D94" w:rsidRPr="002B1D94">
            <w:rPr>
              <w:noProof/>
            </w:rPr>
            <w:t xml:space="preserve"> </w:t>
          </w:r>
          <w:sdt>
            <w:sdtPr>
              <w:rPr>
                <w:noProof/>
              </w:rPr>
              <w:id w:val="8049810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="00663CBC">
                <w:rPr>
                  <w:rFonts w:ascii="MS Gothic" w:eastAsia="MS Gothic" w:hAnsi="MS Gothic" w:hint="eastAsia"/>
                  <w:noProof/>
                </w:rPr>
                <w:t>☐</w:t>
              </w:r>
            </w:sdtContent>
          </w:sdt>
        </w:sdtContent>
      </w:sdt>
      <w:r w:rsidR="00532259">
        <w:rPr>
          <w:noProof/>
        </w:rPr>
        <w:t xml:space="preserve">    </w:t>
      </w:r>
      <w:sdt>
        <w:sdtPr>
          <w:id w:val="-1198379424"/>
          <w:lock w:val="contentLocked"/>
          <w:placeholder>
            <w:docPart w:val="CBEAEB214FAF424D9DE878FF1BDDCB41"/>
          </w:placeholder>
          <w:group/>
        </w:sdtPr>
        <w:sdtEndPr>
          <w:rPr>
            <w:noProof/>
          </w:rPr>
        </w:sdtEndPr>
        <w:sdtContent>
          <w:sdt>
            <w:sdtPr>
              <w:rPr>
                <w:noProof/>
              </w:rPr>
              <w:id w:val="1959605153"/>
              <w:lock w:val="contentLocked"/>
              <w:placeholder>
                <w:docPart w:val="CED69E9CCDCC49099C5B7645A7E7CA41"/>
              </w:placeholder>
            </w:sdtPr>
            <w:sdtContent>
              <w:r w:rsidR="002B1D94">
                <w:rPr>
                  <w:noProof/>
                </w:rPr>
                <w:t>Ateliers</w:t>
              </w:r>
            </w:sdtContent>
          </w:sdt>
          <w:r w:rsidR="002B1D94" w:rsidRPr="002B1D94">
            <w:rPr>
              <w:noProof/>
            </w:rPr>
            <w:t xml:space="preserve"> </w:t>
          </w:r>
          <w:sdt>
            <w:sdtPr>
              <w:rPr>
                <w:noProof/>
              </w:rPr>
              <w:id w:val="185923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="002B1D94" w:rsidRPr="002B1D94">
                <w:rPr>
                  <w:rFonts w:hint="eastAsia"/>
                  <w:noProof/>
                </w:rPr>
                <w:t>☐</w:t>
              </w:r>
            </w:sdtContent>
          </w:sdt>
        </w:sdtContent>
      </w:sdt>
      <w:sdt>
        <w:sdtPr>
          <w:rPr>
            <w:noProof/>
          </w:rPr>
          <w:id w:val="-1249342320"/>
          <w:lock w:val="contentLocked"/>
          <w:placeholder>
            <w:docPart w:val="B5FBE0CBE3F7461A93D6C9E37B42A3AB"/>
          </w:placeholder>
        </w:sdtPr>
        <w:sdtContent>
          <w:r w:rsidR="008863BF">
            <w:rPr>
              <w:noProof/>
            </w:rPr>
            <w:t>Baignades</w:t>
          </w:r>
        </w:sdtContent>
      </w:sdt>
      <w:r w:rsidR="008863BF" w:rsidRPr="002B1D94">
        <w:rPr>
          <w:noProof/>
        </w:rPr>
        <w:t xml:space="preserve"> </w:t>
      </w:r>
      <w:sdt>
        <w:sdtPr>
          <w:rPr>
            <w:noProof/>
          </w:rPr>
          <w:id w:val="-7398699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3CBC">
            <w:rPr>
              <w:rFonts w:ascii="MS Gothic" w:eastAsia="MS Gothic" w:hAnsi="MS Gothic" w:hint="eastAsia"/>
              <w:noProof/>
            </w:rPr>
            <w:t>☐</w:t>
          </w:r>
        </w:sdtContent>
      </w:sdt>
      <w:r w:rsidR="008863BF">
        <w:rPr>
          <w:noProof/>
        </w:rPr>
        <w:t xml:space="preserve">     </w:t>
      </w:r>
      <w:sdt>
        <w:sdtPr>
          <w:rPr>
            <w:noProof/>
          </w:rPr>
          <w:id w:val="25382705"/>
          <w:lock w:val="contentLocked"/>
          <w:placeholder>
            <w:docPart w:val="DefaultPlaceholder_-1854013440"/>
          </w:placeholder>
        </w:sdtPr>
        <w:sdtContent>
          <w:r w:rsidR="002B1D94">
            <w:rPr>
              <w:noProof/>
            </w:rPr>
            <w:t>Autres</w:t>
          </w:r>
        </w:sdtContent>
      </w:sdt>
      <w:r w:rsidR="00DE3424" w:rsidRPr="00DE3424">
        <w:rPr>
          <w:noProof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A97DC0" w:rsidRPr="00A97DC0">
        <w:t xml:space="preserve"> </w:t>
      </w:r>
      <w:bookmarkStart w:id="4" w:name="_Hlk192513428"/>
    </w:p>
    <w:p w14:paraId="13868709" w14:textId="25F16C06" w:rsidR="00C860C8" w:rsidRDefault="005A7F76" w:rsidP="00C860C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88CA47B" wp14:editId="34E408D0">
                <wp:simplePos x="0" y="0"/>
                <wp:positionH relativeFrom="column">
                  <wp:posOffset>7524750</wp:posOffset>
                </wp:positionH>
                <wp:positionV relativeFrom="paragraph">
                  <wp:posOffset>-393700</wp:posOffset>
                </wp:positionV>
                <wp:extent cx="1543050" cy="273050"/>
                <wp:effectExtent l="0" t="0" r="19050" b="1270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2730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3D432" w14:textId="2A757699" w:rsidR="0047266C" w:rsidRDefault="0047266C" w:rsidP="00B45198">
                            <w:pPr>
                              <w:spacing w:before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CA47B" id="_x0000_s1027" type="#_x0000_t202" style="position:absolute;margin-left:592.5pt;margin-top:-31pt;width:121.5pt;height:2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" fillcolor="#c0def4 [660]">
                <v:textbox>
                  <w:txbxContent>
                    <w:p w14:paraId="7A03D432" w14:textId="2A757699" w:rsidR="0047266C" w:rsidRDefault="0047266C" w:rsidP="00B45198">
                      <w:pPr>
                        <w:spacing w:before="0"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sdt>
        <w:sdtPr>
          <w:rPr>
            <w:noProof/>
            <w:color w:val="000000"/>
            <w14:textFill>
              <w14:solidFill>
                <w14:srgbClr w14:val="000000">
                  <w14:alpha w14:val="100000"/>
                </w14:srgbClr>
              </w14:solidFill>
            </w14:textFill>
          </w:rPr>
          <w:id w:val="397099447"/>
          <w:lock w:val="contentLocked"/>
          <w:placeholder>
            <w:docPart w:val="4E1FEC5E2684467F822F065127BDC6EE"/>
          </w:placeholder>
          <w:showingPlcHdr/>
        </w:sdtPr>
        <w:sdtContent>
          <w:r w:rsidR="0036774A">
            <w:rPr>
              <w:noProof/>
            </w:rPr>
            <w:t>Quel type d’hébergement souhaitez-vous</w:t>
          </w:r>
          <w:r w:rsidR="0036774A">
            <w:rPr>
              <w:noProof/>
            </w:rPr>
            <w:t> ?</w:t>
          </w:r>
        </w:sdtContent>
      </w:sdt>
      <w:r w:rsidR="0036774A">
        <w:rPr>
          <w:noProof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 </w:t>
      </w:r>
      <w:r w:rsidR="00A97DC0">
        <w:rPr>
          <w:noProof/>
        </w:rPr>
        <w:tab/>
      </w:r>
      <w:r w:rsidR="008863BF">
        <w:rPr>
          <w:noProof/>
        </w:rPr>
        <w:tab/>
      </w:r>
      <w:r w:rsidR="00A97DC0" w:rsidRPr="002B1D94">
        <w:rPr>
          <w:noProof/>
        </w:rPr>
        <w:t xml:space="preserve"> </w:t>
      </w:r>
      <w:bookmarkStart w:id="5" w:name="_Hlk192511929"/>
      <w:sdt>
        <w:sdtPr>
          <w:rPr>
            <w:noProof/>
          </w:rPr>
          <w:id w:val="-540285715"/>
          <w:lock w:val="contentLocked"/>
          <w:placeholder>
            <w:docPart w:val="0688F1142A40419C9B7CC1A0203A301B"/>
          </w:placeholder>
          <w:group/>
        </w:sdtPr>
        <w:sdtContent>
          <w:sdt>
            <w:sdtPr>
              <w:rPr>
                <w:noProof/>
              </w:rPr>
              <w:id w:val="-816806508"/>
              <w:placeholder>
                <w:docPart w:val="916760B86FFC437DA599593AEB6878E8"/>
              </w:placeholder>
            </w:sdtPr>
            <w:sdtContent>
              <w:r w:rsidR="00A97DC0">
                <w:rPr>
                  <w:noProof/>
                </w:rPr>
                <w:t>Hôtel</w:t>
              </w:r>
            </w:sdtContent>
          </w:sdt>
          <w:r w:rsidR="00A97DC0">
            <w:rPr>
              <w:noProof/>
            </w:rPr>
            <w:t xml:space="preserve"> </w:t>
          </w:r>
          <w:sdt>
            <w:sdtPr>
              <w:rPr>
                <w:noProof/>
              </w:rPr>
              <w:id w:val="-4902492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="00663CBC">
                <w:rPr>
                  <w:rFonts w:ascii="MS Gothic" w:eastAsia="MS Gothic" w:hAnsi="MS Gothic" w:hint="eastAsia"/>
                  <w:noProof/>
                </w:rPr>
                <w:t>☐</w:t>
              </w:r>
            </w:sdtContent>
          </w:sdt>
        </w:sdtContent>
      </w:sdt>
      <w:r w:rsidR="00A97DC0">
        <w:rPr>
          <w:noProof/>
        </w:rPr>
        <w:tab/>
      </w:r>
      <w:sdt>
        <w:sdtPr>
          <w:rPr>
            <w:noProof/>
          </w:rPr>
          <w:id w:val="-291595240"/>
          <w:lock w:val="contentLocked"/>
          <w:placeholder>
            <w:docPart w:val="0688F1142A40419C9B7CC1A0203A301B"/>
          </w:placeholder>
          <w:group/>
        </w:sdtPr>
        <w:sdtContent>
          <w:sdt>
            <w:sdtPr>
              <w:rPr>
                <w:noProof/>
              </w:rPr>
              <w:id w:val="-1448385175"/>
              <w:lock w:val="contentLocked"/>
              <w:placeholder>
                <w:docPart w:val="383FEFAC33F24413A7C427EDDA753169"/>
              </w:placeholder>
            </w:sdtPr>
            <w:sdtContent>
              <w:r w:rsidR="00A97DC0">
                <w:rPr>
                  <w:noProof/>
                </w:rPr>
                <w:t>Gite</w:t>
              </w:r>
            </w:sdtContent>
          </w:sdt>
          <w:r w:rsidR="00A97DC0" w:rsidRPr="00A24ED2">
            <w:rPr>
              <w:noProof/>
            </w:rPr>
            <w:t xml:space="preserve"> </w:t>
          </w:r>
          <w:sdt>
            <w:sdtPr>
              <w:rPr>
                <w:noProof/>
              </w:rPr>
              <w:id w:val="-12563612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="00A97DC0">
                <w:rPr>
                  <w:rFonts w:ascii="MS Gothic" w:eastAsia="MS Gothic" w:hAnsi="MS Gothic" w:hint="eastAsia"/>
                  <w:noProof/>
                </w:rPr>
                <w:t>☐</w:t>
              </w:r>
            </w:sdtContent>
          </w:sdt>
        </w:sdtContent>
      </w:sdt>
      <w:r w:rsidR="00A97DC0">
        <w:tab/>
      </w:r>
      <w:sdt>
        <w:sdtPr>
          <w:id w:val="-847944620"/>
          <w:lock w:val="contentLocked"/>
          <w:placeholder>
            <w:docPart w:val="0688F1142A40419C9B7CC1A0203A301B"/>
          </w:placeholder>
          <w:group/>
        </w:sdtPr>
        <w:sdtEndPr>
          <w:rPr>
            <w:noProof/>
          </w:rPr>
        </w:sdtEndPr>
        <w:sdtContent>
          <w:sdt>
            <w:sdtPr>
              <w:rPr>
                <w:noProof/>
              </w:rPr>
              <w:id w:val="1415597063"/>
              <w:lock w:val="contentLocked"/>
              <w:placeholder>
                <w:docPart w:val="264C74B3BE6240B7BC6ACA39558807BD"/>
              </w:placeholder>
            </w:sdtPr>
            <w:sdtContent>
              <w:r w:rsidR="00A97DC0">
                <w:rPr>
                  <w:noProof/>
                </w:rPr>
                <w:t>Refuge</w:t>
              </w:r>
            </w:sdtContent>
          </w:sdt>
          <w:r w:rsidR="00A97DC0">
            <w:rPr>
              <w:noProof/>
            </w:rPr>
            <w:t xml:space="preserve"> </w:t>
          </w:r>
          <w:sdt>
            <w:sdtPr>
              <w:rPr>
                <w:noProof/>
              </w:rPr>
              <w:id w:val="1939661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="00A97DC0">
                <w:rPr>
                  <w:rFonts w:ascii="MS Gothic" w:eastAsia="MS Gothic" w:hAnsi="MS Gothic" w:hint="eastAsia"/>
                  <w:noProof/>
                </w:rPr>
                <w:t>☐</w:t>
              </w:r>
            </w:sdtContent>
          </w:sdt>
        </w:sdtContent>
      </w:sdt>
      <w:bookmarkEnd w:id="4"/>
      <w:bookmarkEnd w:id="5"/>
      <w:r w:rsidR="00A97DC0">
        <w:rPr>
          <w:noProof/>
        </w:rPr>
        <w:t xml:space="preserve">  </w:t>
      </w:r>
      <w:r w:rsidR="00A97DC0">
        <w:rPr>
          <w:noProof/>
        </w:rPr>
        <w:tab/>
      </w:r>
      <w:sdt>
        <w:sdtPr>
          <w:id w:val="190267935"/>
          <w:lock w:val="sdtContentLocked"/>
          <w:placeholder>
            <w:docPart w:val="0B120D2D2F3A4EBD9162AAC3FDB13EEA"/>
          </w:placeholder>
          <w:group/>
        </w:sdtPr>
        <w:sdtEndPr>
          <w:rPr>
            <w:noProof/>
          </w:rPr>
        </w:sdtEndPr>
        <w:sdtContent>
          <w:sdt>
            <w:sdtPr>
              <w:rPr>
                <w:noProof/>
              </w:rPr>
              <w:id w:val="-523866171"/>
              <w:lock w:val="contentLocked"/>
              <w:placeholder>
                <w:docPart w:val="FC1E8765717A4F5E9FF0BEF93FB00660"/>
              </w:placeholder>
            </w:sdtPr>
            <w:sdtContent>
              <w:r w:rsidR="00A97DC0">
                <w:rPr>
                  <w:noProof/>
                </w:rPr>
                <w:t>Bungalow</w:t>
              </w:r>
            </w:sdtContent>
          </w:sdt>
          <w:r w:rsidR="00A97DC0">
            <w:rPr>
              <w:noProof/>
            </w:rPr>
            <w:t xml:space="preserve"> </w:t>
          </w:r>
          <w:sdt>
            <w:sdtPr>
              <w:rPr>
                <w:noProof/>
              </w:rPr>
              <w:id w:val="7516336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="00A97DC0">
                <w:rPr>
                  <w:rFonts w:ascii="MS Gothic" w:eastAsia="MS Gothic" w:hAnsi="MS Gothic" w:hint="eastAsia"/>
                  <w:noProof/>
                </w:rPr>
                <w:t>☐</w:t>
              </w:r>
            </w:sdtContent>
          </w:sdt>
        </w:sdtContent>
      </w:sdt>
      <w:r w:rsidR="00A97DC0">
        <w:rPr>
          <w:noProof/>
        </w:rPr>
        <w:t xml:space="preserve">  </w:t>
      </w:r>
      <w:r w:rsidR="00C860C8">
        <w:rPr>
          <w:noProof/>
        </w:rPr>
        <w:t xml:space="preserve"> </w:t>
      </w:r>
      <w:r w:rsidR="00C860C8">
        <w:rPr>
          <w:noProof/>
        </w:rPr>
        <w:tab/>
      </w:r>
      <w:r w:rsidR="00C860C8">
        <w:rPr>
          <w:noProof/>
        </w:rPr>
        <w:tab/>
      </w:r>
    </w:p>
    <w:p w14:paraId="11E31563" w14:textId="4B2954AD" w:rsidR="00C860C8" w:rsidRDefault="00F3485D" w:rsidP="00C860C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DBC1E6A" wp14:editId="6F0CF7E4">
                <wp:simplePos x="0" y="0"/>
                <wp:positionH relativeFrom="column">
                  <wp:posOffset>6584950</wp:posOffset>
                </wp:positionH>
                <wp:positionV relativeFrom="paragraph">
                  <wp:posOffset>362585</wp:posOffset>
                </wp:positionV>
                <wp:extent cx="1841500" cy="298450"/>
                <wp:effectExtent l="0" t="0" r="25400" b="25400"/>
                <wp:wrapSquare wrapText="bothSides"/>
                <wp:docPr id="20961010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2984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3799E" w14:textId="33E6F494" w:rsidR="00C860C8" w:rsidRDefault="00C860C8" w:rsidP="00C860C8">
                            <w:pPr>
                              <w:spacing w:befor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C1E6A" id="_x0000_s1028" type="#_x0000_t202" style="position:absolute;margin-left:518.5pt;margin-top:28.55pt;width:145pt;height:23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" fillcolor="#c0def4 [660]">
                <v:textbox>
                  <w:txbxContent>
                    <w:p w14:paraId="0563799E" w14:textId="33E6F494" w:rsidR="00C860C8" w:rsidRDefault="00C860C8" w:rsidP="00C860C8">
                      <w:pPr>
                        <w:spacing w:before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E8F8996" wp14:editId="330D2049">
                <wp:simplePos x="0" y="0"/>
                <wp:positionH relativeFrom="margin">
                  <wp:posOffset>6597650</wp:posOffset>
                </wp:positionH>
                <wp:positionV relativeFrom="paragraph">
                  <wp:posOffset>0</wp:posOffset>
                </wp:positionV>
                <wp:extent cx="1835150" cy="304800"/>
                <wp:effectExtent l="0" t="0" r="12700" b="19050"/>
                <wp:wrapSquare wrapText="bothSides"/>
                <wp:docPr id="5824728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304800"/>
                        </a:xfrm>
                        <a:prstGeom prst="rect">
                          <a:avLst/>
                        </a:prstGeom>
                        <a:solidFill>
                          <a:srgbClr val="155078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84168" w14:textId="020580C2" w:rsidR="00C860C8" w:rsidRDefault="00C860C8" w:rsidP="0098226B">
                            <w:pPr>
                              <w:spacing w:befor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F8996" id="_x0000_s1029" type="#_x0000_t202" style="position:absolute;margin-left:519.5pt;margin-top:0;width:144.5pt;height:2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" fillcolor="#c0dff4">
                <v:textbox>
                  <w:txbxContent>
                    <w:p w14:paraId="62284168" w14:textId="020580C2" w:rsidR="00C860C8" w:rsidRDefault="00C860C8" w:rsidP="0098226B">
                      <w:pPr>
                        <w:spacing w:before="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sdt>
        <w:sdtPr>
          <w:rPr>
            <w:noProof/>
            <w:color w:val="000000"/>
            <w14:textFill>
              <w14:solidFill>
                <w14:srgbClr w14:val="000000">
                  <w14:alpha w14:val="100000"/>
                </w14:srgbClr>
              </w14:solidFill>
            </w14:textFill>
          </w:rPr>
          <w:id w:val="402804303"/>
          <w:lock w:val="contentLocked"/>
          <w:placeholder>
            <w:docPart w:val="B553E4DE0F8C45E295058C5869F8AF74"/>
          </w:placeholder>
          <w:showingPlcHdr/>
        </w:sdtPr>
        <w:sdtContent>
          <w:r w:rsidR="00493A74">
            <w:rPr>
              <w:noProof/>
            </w:rPr>
            <w:t>Quel budget par personne et par jour pour l’hébergement et les repas ?</w:t>
          </w:r>
        </w:sdtContent>
      </w:sdt>
      <w:r w:rsidR="00493A74">
        <w:rPr>
          <w:noProof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 </w:t>
      </w:r>
      <w:r w:rsidR="00C860C8">
        <w:rPr>
          <w:noProof/>
        </w:rPr>
        <w:tab/>
      </w:r>
    </w:p>
    <w:p w14:paraId="6C0AFCF3" w14:textId="77777777" w:rsidR="00051C6A" w:rsidRDefault="00493A74" w:rsidP="00C860C8">
      <w:pPr>
        <w:rPr>
          <w:noProof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</w:pPr>
      <w:sdt>
        <w:sdtPr>
          <w:rPr>
            <w:noProof/>
            <w:color w:val="000000"/>
            <w14:textFill>
              <w14:solidFill>
                <w14:srgbClr w14:val="000000">
                  <w14:alpha w14:val="100000"/>
                </w14:srgbClr>
              </w14:solidFill>
            </w14:textFill>
          </w:rPr>
          <w:id w:val="-917474123"/>
          <w:lock w:val="contentLocked"/>
          <w:placeholder>
            <w:docPart w:val="F8FC24574EB947B78C48401897626B8A"/>
          </w:placeholder>
          <w:showingPlcHdr/>
        </w:sdtPr>
        <w:sdtContent>
          <w:r>
            <w:rPr>
              <w:noProof/>
            </w:rPr>
            <w:t>Quel budget pour le déplacement, voiture 100 à 200 €, avion, bateau 300 à 500 € ?</w:t>
          </w:r>
        </w:sdtContent>
      </w:sdt>
      <w:r>
        <w:rPr>
          <w:noProof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 </w:t>
      </w:r>
    </w:p>
    <w:p w14:paraId="4A8D939B" w14:textId="77777777" w:rsidR="00051C6A" w:rsidRDefault="00051C6A" w:rsidP="00C860C8">
      <w:pPr>
        <w:rPr>
          <w:noProof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</w:pPr>
      <w:sdt>
        <w:sdtPr>
          <w:rPr>
            <w:noProof/>
            <w:color w:val="000000"/>
            <w14:textFill>
              <w14:solidFill>
                <w14:srgbClr w14:val="000000">
                  <w14:alpha w14:val="100000"/>
                </w14:srgbClr>
              </w14:solidFill>
            </w14:textFill>
          </w:rPr>
          <w:id w:val="1124505805"/>
          <w:lock w:val="contentLocked"/>
          <w:placeholder>
            <w:docPart w:val="1BE1CCE915EE41ECBF90E2156CE11721"/>
          </w:placeholder>
          <w:showingPlcHdr/>
        </w:sdtPr>
        <w:sdtContent>
          <w:r>
            <w:rPr>
              <w:noProof/>
            </w:rPr>
            <w:t>Avez-vous d’autres suggestions ou commentaires concernant ce séjour ?</w:t>
          </w:r>
        </w:sdtContent>
      </w:sdt>
      <w:r>
        <w:rPr>
          <w:noProof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 </w:t>
      </w:r>
    </w:p>
    <w:p w14:paraId="76157AA1" w14:textId="5935F4C9" w:rsidR="002B1D94" w:rsidRPr="003C15EA" w:rsidRDefault="00051C6A" w:rsidP="0063720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612B3FA" wp14:editId="376D5BD7">
                <wp:simplePos x="0" y="0"/>
                <wp:positionH relativeFrom="margin">
                  <wp:posOffset>12700</wp:posOffset>
                </wp:positionH>
                <wp:positionV relativeFrom="paragraph">
                  <wp:posOffset>52070</wp:posOffset>
                </wp:positionV>
                <wp:extent cx="8413750" cy="330200"/>
                <wp:effectExtent l="0" t="0" r="25400" b="12700"/>
                <wp:wrapSquare wrapText="bothSides"/>
                <wp:docPr id="3552296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13750" cy="330200"/>
                        </a:xfrm>
                        <a:prstGeom prst="rect">
                          <a:avLst/>
                        </a:prstGeom>
                        <a:solidFill>
                          <a:srgbClr val="155078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64E9A" w14:textId="77777777" w:rsidR="00051C6A" w:rsidRDefault="00051C6A" w:rsidP="00051C6A">
                            <w:pPr>
                              <w:spacing w:befor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2B3FA" id="_x0000_s1030" type="#_x0000_t202" style="position:absolute;margin-left:1pt;margin-top:4.1pt;width:662.5pt;height:2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" fillcolor="#c0dff4">
                <v:textbox>
                  <w:txbxContent>
                    <w:p w14:paraId="54864E9A" w14:textId="77777777" w:rsidR="00051C6A" w:rsidRDefault="00051C6A" w:rsidP="00051C6A">
                      <w:pPr>
                        <w:spacing w:before="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860C8">
        <w:rPr>
          <w:noProof/>
        </w:rPr>
        <w:tab/>
      </w:r>
    </w:p>
    <w:sectPr w:rsidR="002B1D94" w:rsidRPr="003C15EA" w:rsidSect="00102196">
      <w:headerReference w:type="default" r:id="rId10"/>
      <w:footerReference w:type="default" r:id="rId11"/>
      <w:pgSz w:w="16838" w:h="11906" w:orient="landscape" w:code="9"/>
      <w:pgMar w:top="720" w:right="720" w:bottom="720" w:left="720" w:header="284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F7D067" w14:textId="77777777" w:rsidR="005D1B86" w:rsidRDefault="005D1B86" w:rsidP="000172E5">
      <w:pPr>
        <w:spacing w:after="0" w:line="240" w:lineRule="auto"/>
      </w:pPr>
      <w:r>
        <w:separator/>
      </w:r>
    </w:p>
  </w:endnote>
  <w:endnote w:type="continuationSeparator" w:id="0">
    <w:p w14:paraId="613C855C" w14:textId="77777777" w:rsidR="005D1B86" w:rsidRDefault="005D1B8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739217F-B8E8-4BCA-8362-87BB8D2B77A9}"/>
    <w:embedBold r:id="rId2" w:fontKey="{2EDF56B3-C2F2-469C-B8E2-680FD8EDA4F7}"/>
    <w:embedBoldItalic r:id="rId3" w:fontKey="{A56BD343-32DD-4CDC-AF61-73D69A33D32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82901086-EAB7-46AD-AB8B-1F5A8EBC4B5C}"/>
    <w:embedBold r:id="rId5" w:fontKey="{595153C5-8DBB-428A-A8E5-3D9ACC0E4441}"/>
    <w:embedItalic r:id="rId6" w:fontKey="{0C2ABF2F-020C-4CE1-8FB6-FABA43DD0806}"/>
    <w:embedBoldItalic r:id="rId7" w:fontKey="{0EDC08C6-8219-4D26-8F3C-1491947597B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DA695D6B-4BFF-4917-8675-7014BF92E63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9475CD91-FEE2-462A-A1FB-662D357106D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471A3077-E6FE-40CD-8F0A-5C9954AA03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5307" w:type="dxa"/>
      <w:tblLook w:val="04A0" w:firstRow="1" w:lastRow="0" w:firstColumn="1" w:lastColumn="0" w:noHBand="0" w:noVBand="1"/>
    </w:tblPr>
    <w:tblGrid>
      <w:gridCol w:w="10632"/>
      <w:gridCol w:w="4675"/>
    </w:tblGrid>
    <w:tr w:rsidR="00311D4F" w:rsidRPr="00311D4F" w14:paraId="494848E1" w14:textId="77777777" w:rsidTr="000B6211">
      <w:tc>
        <w:tcPr>
          <w:tcW w:w="10632" w:type="dxa"/>
          <w:vAlign w:val="center"/>
        </w:tcPr>
        <w:p w14:paraId="433A3DCF" w14:textId="13B61702" w:rsidR="00311D4F" w:rsidRPr="00311D4F" w:rsidRDefault="000B6211" w:rsidP="000B6211">
          <w:pPr>
            <w:pStyle w:val="Pieddepage"/>
            <w:tabs>
              <w:tab w:val="clear" w:pos="4680"/>
              <w:tab w:val="center" w:pos="6269"/>
            </w:tabs>
            <w:ind w:right="-2234"/>
          </w:pPr>
          <w:r>
            <w:t>MERCI DE VOTRE PARTICIPATION, à remettre par mail, aux animateurs, au secrétariat au siège de l’association.</w:t>
          </w:r>
        </w:p>
      </w:tc>
      <w:tc>
        <w:tcPr>
          <w:tcW w:w="4675" w:type="dxa"/>
          <w:vAlign w:val="center"/>
        </w:tcPr>
        <w:p w14:paraId="2C62118E" w14:textId="07807708" w:rsidR="00311D4F" w:rsidRPr="00311D4F" w:rsidRDefault="00311D4F" w:rsidP="00637200">
          <w:pPr>
            <w:pStyle w:val="Pieddepage"/>
            <w:jc w:val="right"/>
          </w:pPr>
        </w:p>
      </w:tc>
    </w:tr>
  </w:tbl>
  <w:p w14:paraId="7520C6D6" w14:textId="77777777" w:rsidR="006145D8" w:rsidRDefault="006145D8" w:rsidP="0063720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69894C" w14:textId="77777777" w:rsidR="005D1B86" w:rsidRDefault="005D1B86" w:rsidP="000172E5">
      <w:pPr>
        <w:spacing w:after="0" w:line="240" w:lineRule="auto"/>
      </w:pPr>
      <w:r>
        <w:separator/>
      </w:r>
    </w:p>
  </w:footnote>
  <w:footnote w:type="continuationSeparator" w:id="0">
    <w:p w14:paraId="0E5B25B7" w14:textId="77777777" w:rsidR="005D1B86" w:rsidRDefault="005D1B8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1350"/>
      <w:gridCol w:w="9565"/>
    </w:tblGrid>
    <w:tr w:rsidR="005C3D1A" w:rsidRPr="00637200" w14:paraId="5481D031" w14:textId="77777777" w:rsidTr="00C0127D">
      <w:trPr>
        <w:trHeight w:val="990"/>
      </w:trPr>
      <w:tc>
        <w:tcPr>
          <w:tcW w:w="1350" w:type="dxa"/>
          <w:vAlign w:val="center"/>
        </w:tcPr>
        <w:p w14:paraId="4ABAF385" w14:textId="556E736D" w:rsidR="00B337A2" w:rsidRPr="00637200" w:rsidRDefault="00B05A09" w:rsidP="00637200">
          <w:pPr>
            <w:pStyle w:val="En-tte"/>
          </w:pPr>
          <w:r>
            <w:rPr>
              <w:noProof/>
            </w:rPr>
            <w:drawing>
              <wp:inline distT="0" distB="0" distL="0" distR="0" wp14:anchorId="59C7E9C1" wp14:editId="764F071C">
                <wp:extent cx="546100" cy="546100"/>
                <wp:effectExtent l="0" t="0" r="6350" b="6350"/>
                <wp:docPr id="597492220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61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565" w:type="dxa"/>
          <w:vAlign w:val="center"/>
        </w:tcPr>
        <w:p w14:paraId="011D1A2D" w14:textId="6AB3AAD1" w:rsidR="00B337A2" w:rsidRPr="00637200" w:rsidRDefault="00B05A09" w:rsidP="00C0127D">
          <w:pPr>
            <w:pStyle w:val="En-tte"/>
            <w:ind w:right="-2809"/>
          </w:pPr>
          <w:r>
            <w:t>QUESTIONNAIRE VOYAGE Golfe</w:t>
          </w:r>
          <w:r w:rsidR="00C0127D">
            <w:t xml:space="preserve"> </w:t>
          </w:r>
          <w:r>
            <w:t>Randonnées 06</w:t>
          </w:r>
        </w:p>
      </w:tc>
    </w:tr>
  </w:tbl>
  <w:p w14:paraId="131CC936" w14:textId="77777777" w:rsidR="000172E5" w:rsidRPr="00311D4F" w:rsidRDefault="000172E5" w:rsidP="00311D4F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90789485">
    <w:abstractNumId w:val="11"/>
  </w:num>
  <w:num w:numId="2" w16cid:durableId="245115170">
    <w:abstractNumId w:val="7"/>
  </w:num>
  <w:num w:numId="3" w16cid:durableId="1930115258">
    <w:abstractNumId w:val="15"/>
  </w:num>
  <w:num w:numId="4" w16cid:durableId="372385865">
    <w:abstractNumId w:val="12"/>
  </w:num>
  <w:num w:numId="5" w16cid:durableId="641272617">
    <w:abstractNumId w:val="13"/>
  </w:num>
  <w:num w:numId="6" w16cid:durableId="1131360078">
    <w:abstractNumId w:val="19"/>
  </w:num>
  <w:num w:numId="7" w16cid:durableId="24018333">
    <w:abstractNumId w:val="6"/>
  </w:num>
  <w:num w:numId="8" w16cid:durableId="138883573">
    <w:abstractNumId w:val="10"/>
  </w:num>
  <w:num w:numId="9" w16cid:durableId="1219123649">
    <w:abstractNumId w:val="17"/>
  </w:num>
  <w:num w:numId="10" w16cid:durableId="2027705736">
    <w:abstractNumId w:val="1"/>
  </w:num>
  <w:num w:numId="11" w16cid:durableId="426540871">
    <w:abstractNumId w:val="5"/>
  </w:num>
  <w:num w:numId="12" w16cid:durableId="226842135">
    <w:abstractNumId w:val="0"/>
  </w:num>
  <w:num w:numId="13" w16cid:durableId="504174832">
    <w:abstractNumId w:val="2"/>
  </w:num>
  <w:num w:numId="14" w16cid:durableId="2121559516">
    <w:abstractNumId w:val="9"/>
  </w:num>
  <w:num w:numId="15" w16cid:durableId="967398889">
    <w:abstractNumId w:val="8"/>
  </w:num>
  <w:num w:numId="16" w16cid:durableId="2087456493">
    <w:abstractNumId w:val="16"/>
  </w:num>
  <w:num w:numId="17" w16cid:durableId="471795205">
    <w:abstractNumId w:val="3"/>
  </w:num>
  <w:num w:numId="18" w16cid:durableId="1982345066">
    <w:abstractNumId w:val="21"/>
  </w:num>
  <w:num w:numId="19" w16cid:durableId="850878140">
    <w:abstractNumId w:val="18"/>
  </w:num>
  <w:num w:numId="20" w16cid:durableId="599145578">
    <w:abstractNumId w:val="14"/>
  </w:num>
  <w:num w:numId="21" w16cid:durableId="629822290">
    <w:abstractNumId w:val="20"/>
  </w:num>
  <w:num w:numId="22" w16cid:durableId="197560315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A09"/>
    <w:rsid w:val="000172E5"/>
    <w:rsid w:val="00051C6A"/>
    <w:rsid w:val="00052382"/>
    <w:rsid w:val="0006568A"/>
    <w:rsid w:val="00076F0F"/>
    <w:rsid w:val="00084253"/>
    <w:rsid w:val="000B6211"/>
    <w:rsid w:val="000D1F49"/>
    <w:rsid w:val="00102196"/>
    <w:rsid w:val="001602CD"/>
    <w:rsid w:val="001727CA"/>
    <w:rsid w:val="001800AB"/>
    <w:rsid w:val="001B4F48"/>
    <w:rsid w:val="002A61F2"/>
    <w:rsid w:val="002B1D94"/>
    <w:rsid w:val="002C56E6"/>
    <w:rsid w:val="00311D4F"/>
    <w:rsid w:val="0034390E"/>
    <w:rsid w:val="00344849"/>
    <w:rsid w:val="00361E11"/>
    <w:rsid w:val="0036774A"/>
    <w:rsid w:val="003769BA"/>
    <w:rsid w:val="003A027D"/>
    <w:rsid w:val="003C058F"/>
    <w:rsid w:val="003C15EA"/>
    <w:rsid w:val="003E429A"/>
    <w:rsid w:val="003F0847"/>
    <w:rsid w:val="0040090B"/>
    <w:rsid w:val="0046302A"/>
    <w:rsid w:val="0047266C"/>
    <w:rsid w:val="00476B6C"/>
    <w:rsid w:val="00487D2D"/>
    <w:rsid w:val="00493A74"/>
    <w:rsid w:val="004B529B"/>
    <w:rsid w:val="004B7B80"/>
    <w:rsid w:val="004D5D62"/>
    <w:rsid w:val="00502E9C"/>
    <w:rsid w:val="005112D0"/>
    <w:rsid w:val="00532259"/>
    <w:rsid w:val="0055536F"/>
    <w:rsid w:val="00577E06"/>
    <w:rsid w:val="00583334"/>
    <w:rsid w:val="005A3BF7"/>
    <w:rsid w:val="005A7F76"/>
    <w:rsid w:val="005B6364"/>
    <w:rsid w:val="005C3D1A"/>
    <w:rsid w:val="005D1B86"/>
    <w:rsid w:val="005D40BE"/>
    <w:rsid w:val="005F2035"/>
    <w:rsid w:val="005F7990"/>
    <w:rsid w:val="006145D8"/>
    <w:rsid w:val="006363A2"/>
    <w:rsid w:val="00637200"/>
    <w:rsid w:val="0063739C"/>
    <w:rsid w:val="00663CBC"/>
    <w:rsid w:val="006F5856"/>
    <w:rsid w:val="007147D7"/>
    <w:rsid w:val="00753EBC"/>
    <w:rsid w:val="00770F25"/>
    <w:rsid w:val="007A35A8"/>
    <w:rsid w:val="007B0A85"/>
    <w:rsid w:val="007C6A52"/>
    <w:rsid w:val="007D0839"/>
    <w:rsid w:val="0082043E"/>
    <w:rsid w:val="00846B76"/>
    <w:rsid w:val="0086797B"/>
    <w:rsid w:val="008863BF"/>
    <w:rsid w:val="008E203A"/>
    <w:rsid w:val="0091229C"/>
    <w:rsid w:val="00940E73"/>
    <w:rsid w:val="0098226B"/>
    <w:rsid w:val="00984C2E"/>
    <w:rsid w:val="0098597D"/>
    <w:rsid w:val="009C29C2"/>
    <w:rsid w:val="009F619A"/>
    <w:rsid w:val="009F6DDE"/>
    <w:rsid w:val="00A24ED2"/>
    <w:rsid w:val="00A370A8"/>
    <w:rsid w:val="00A769BD"/>
    <w:rsid w:val="00A97DC0"/>
    <w:rsid w:val="00AE7938"/>
    <w:rsid w:val="00B05A09"/>
    <w:rsid w:val="00B128EB"/>
    <w:rsid w:val="00B337A2"/>
    <w:rsid w:val="00B45198"/>
    <w:rsid w:val="00BC3224"/>
    <w:rsid w:val="00BD4753"/>
    <w:rsid w:val="00BD5CB1"/>
    <w:rsid w:val="00BE62EE"/>
    <w:rsid w:val="00C003BA"/>
    <w:rsid w:val="00C0127D"/>
    <w:rsid w:val="00C06D6C"/>
    <w:rsid w:val="00C4602F"/>
    <w:rsid w:val="00C46878"/>
    <w:rsid w:val="00C6231D"/>
    <w:rsid w:val="00C6351C"/>
    <w:rsid w:val="00C860C8"/>
    <w:rsid w:val="00C910FD"/>
    <w:rsid w:val="00C96634"/>
    <w:rsid w:val="00CB4A51"/>
    <w:rsid w:val="00CD4532"/>
    <w:rsid w:val="00CD47B0"/>
    <w:rsid w:val="00CE6104"/>
    <w:rsid w:val="00CE7918"/>
    <w:rsid w:val="00D16163"/>
    <w:rsid w:val="00DB3FAD"/>
    <w:rsid w:val="00DC71EC"/>
    <w:rsid w:val="00DE3424"/>
    <w:rsid w:val="00E3639B"/>
    <w:rsid w:val="00E5061D"/>
    <w:rsid w:val="00E61C09"/>
    <w:rsid w:val="00EB3B58"/>
    <w:rsid w:val="00EC7359"/>
    <w:rsid w:val="00EE3054"/>
    <w:rsid w:val="00F00606"/>
    <w:rsid w:val="00F01256"/>
    <w:rsid w:val="00F3485D"/>
    <w:rsid w:val="00FA6B44"/>
    <w:rsid w:val="00FB4C6A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F7FCDF"/>
  <w15:chartTrackingRefBased/>
  <w15:docId w15:val="{44724FDD-992A-4DE9-ABDF-56B50EEC5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53EBC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637200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\AppData\Roaming\Microsoft\Templates\Formulaire%20d&#8217;adh&#233;s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09910F-E91A-423B-BCA4-3C772051F1A6}"/>
      </w:docPartPr>
      <w:docPartBody>
        <w:p w:rsidR="000D3166" w:rsidRDefault="00CE0B66">
          <w:r w:rsidRPr="00C734A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28B138FFE4647D5985F9B71765F83C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7E72A8F-EAAE-4B48-9D05-8BD10630A970}"/>
      </w:docPartPr>
      <w:docPartBody>
        <w:p w:rsidR="000D3166" w:rsidRDefault="000D3166" w:rsidP="000D3166">
          <w:pPr>
            <w:pStyle w:val="A28B138FFE4647D5985F9B71765F83C386"/>
          </w:pPr>
          <w:r>
            <w:rPr>
              <w:noProof/>
            </w:rPr>
            <w:t>Je pourrai participer à un voyage organisé par l’association.</w:t>
          </w:r>
        </w:p>
      </w:docPartBody>
    </w:docPart>
    <w:docPart>
      <w:docPartPr>
        <w:name w:val="F96A5036A52C4B23A6A5F8D6D8C2894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27CA04-BD48-4C59-BBF2-E4A69ED38355}"/>
      </w:docPartPr>
      <w:docPartBody>
        <w:p w:rsidR="000D3166" w:rsidRDefault="000D3166" w:rsidP="000D3166">
          <w:pPr>
            <w:pStyle w:val="F96A5036A52C4B23A6A5F8D6D8C2894686"/>
          </w:pPr>
          <w:r>
            <w:rPr>
              <w:noProof/>
            </w:rPr>
            <w:t>Quel type de randonnées préférez-vous ?</w:t>
          </w:r>
        </w:p>
      </w:docPartBody>
    </w:docPart>
    <w:docPart>
      <w:docPartPr>
        <w:name w:val="48AF80D6F2F94319BA892DBE188C15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2DA028-4F0D-41D0-88AF-5D165B9E765C}"/>
      </w:docPartPr>
      <w:docPartBody>
        <w:p w:rsidR="00000000" w:rsidRDefault="000D3166" w:rsidP="000D3166">
          <w:pPr>
            <w:pStyle w:val="48AF80D6F2F94319BA892DBE188C15B4"/>
          </w:pPr>
          <w:r w:rsidRPr="00C734A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DA4B5262E84490B9C01E133D768792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1778B91-D272-4F05-B8CC-6F0514B3EB03}"/>
      </w:docPartPr>
      <w:docPartBody>
        <w:p w:rsidR="00000000" w:rsidRDefault="000D3166" w:rsidP="000D3166">
          <w:pPr>
            <w:pStyle w:val="FDA4B5262E84490B9C01E133D7687920"/>
          </w:pPr>
          <w:r w:rsidRPr="00C734A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4A629641857441998C23521ED94E5A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717696B-622D-4EFA-9C0B-620386822366}"/>
      </w:docPartPr>
      <w:docPartBody>
        <w:p w:rsidR="00000000" w:rsidRDefault="000D3166" w:rsidP="000D3166">
          <w:pPr>
            <w:pStyle w:val="94A629641857441998C23521ED94E5A2"/>
          </w:pPr>
          <w:r w:rsidRPr="00C734A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D7D3F89E36A49BB8B56E256956C235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5EFAFE-F2D3-4570-AB12-41D0F480D73D}"/>
      </w:docPartPr>
      <w:docPartBody>
        <w:p w:rsidR="00000000" w:rsidRDefault="000D3166" w:rsidP="000D3166">
          <w:pPr>
            <w:pStyle w:val="8D7D3F89E36A49BB8B56E256956C235D"/>
          </w:pPr>
          <w:r w:rsidRPr="00C734A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5F3FB6101CE4085A4895DFB613CEDB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001B9F-29B8-4670-B3D8-E4CAEF2B0D2D}"/>
      </w:docPartPr>
      <w:docPartBody>
        <w:p w:rsidR="00000000" w:rsidRDefault="000D3166" w:rsidP="000D3166">
          <w:pPr>
            <w:pStyle w:val="65F3FB6101CE4085A4895DFB613CEDB8"/>
          </w:pPr>
          <w:r w:rsidRPr="00C734A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378A0E00A3047738626A66CA3944D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1BF712-D814-4B2E-AB91-03E170061246}"/>
      </w:docPartPr>
      <w:docPartBody>
        <w:p w:rsidR="00000000" w:rsidRDefault="000D3166" w:rsidP="000D3166">
          <w:pPr>
            <w:pStyle w:val="5378A0E00A3047738626A66CA3944D08"/>
          </w:pPr>
          <w:r w:rsidRPr="00C734A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7D1FFF6C0F8427E8474750D279E7F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EAAEDD-8363-483C-9C5B-FB75F73EBC4E}"/>
      </w:docPartPr>
      <w:docPartBody>
        <w:p w:rsidR="00000000" w:rsidRDefault="000D3166" w:rsidP="000D3166">
          <w:pPr>
            <w:pStyle w:val="47D1FFF6C0F8427E8474750D279E7F62"/>
          </w:pPr>
          <w:r w:rsidRPr="00C734A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2BDD8F72114411FBD5970CF9E7066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F4B165-C96A-4127-B04D-FF6C36A99C20}"/>
      </w:docPartPr>
      <w:docPartBody>
        <w:p w:rsidR="00000000" w:rsidRDefault="000D3166" w:rsidP="000D3166">
          <w:pPr>
            <w:pStyle w:val="D2BDD8F72114411FBD5970CF9E7066D7"/>
          </w:pPr>
          <w:r w:rsidRPr="00C734A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F6EC00B31A941A2B4D270713477CA8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BD74FE5-D819-4093-AAED-5828E345DD3C}"/>
      </w:docPartPr>
      <w:docPartBody>
        <w:p w:rsidR="00000000" w:rsidRDefault="000D3166" w:rsidP="000D3166">
          <w:pPr>
            <w:pStyle w:val="AF6EC00B31A941A2B4D270713477CA8C"/>
          </w:pPr>
          <w:r w:rsidRPr="00C734A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7389BB068274914ABCAD2703889E8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F13248-F328-4DBD-BDAC-24AC2092FD84}"/>
      </w:docPartPr>
      <w:docPartBody>
        <w:p w:rsidR="00000000" w:rsidRDefault="000D3166" w:rsidP="000D3166">
          <w:pPr>
            <w:pStyle w:val="47389BB068274914ABCAD2703889E814"/>
          </w:pPr>
          <w:r w:rsidRPr="00C734A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4D629A18ECB40FA82012A761CD2805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D2D4DDF-1F85-43BE-A95B-4DC467F07DC8}"/>
      </w:docPartPr>
      <w:docPartBody>
        <w:p w:rsidR="00000000" w:rsidRDefault="000D3166" w:rsidP="000D3166">
          <w:pPr>
            <w:pStyle w:val="34D629A18ECB40FA82012A761CD2805D"/>
          </w:pPr>
          <w:r w:rsidRPr="00C734A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A4397FF0BB34F0799A2308ED0E259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A8F349-45F4-4AE4-B805-349E7B75E31C}"/>
      </w:docPartPr>
      <w:docPartBody>
        <w:p w:rsidR="00000000" w:rsidRDefault="000D3166" w:rsidP="000D3166">
          <w:pPr>
            <w:pStyle w:val="FA4397FF0BB34F0799A2308ED0E2596F"/>
          </w:pPr>
          <w:r w:rsidRPr="00C734A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BEAEB214FAF424D9DE878FF1BDDCB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E3C105-740F-4A63-8C28-1CBE12650787}"/>
      </w:docPartPr>
      <w:docPartBody>
        <w:p w:rsidR="00000000" w:rsidRDefault="000D3166" w:rsidP="000D3166">
          <w:pPr>
            <w:pStyle w:val="CBEAEB214FAF424D9DE878FF1BDDCB412"/>
          </w:pPr>
          <w:r w:rsidRPr="00C734A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A9DA24B188D403CA5161555469DCF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46590C-51DB-4EAA-90C2-DBE74726697D}"/>
      </w:docPartPr>
      <w:docPartBody>
        <w:p w:rsidR="00000000" w:rsidRDefault="000D3166" w:rsidP="000D3166">
          <w:pPr>
            <w:pStyle w:val="7A9DA24B188D403CA5161555469DCFE4"/>
          </w:pPr>
          <w:r w:rsidRPr="00C734A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ED69E9CCDCC49099C5B7645A7E7CA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DA71BB-D73E-4E7E-82BF-0609FFC6D67F}"/>
      </w:docPartPr>
      <w:docPartBody>
        <w:p w:rsidR="00000000" w:rsidRDefault="000D3166" w:rsidP="000D3166">
          <w:pPr>
            <w:pStyle w:val="CED69E9CCDCC49099C5B7645A7E7CA41"/>
          </w:pPr>
          <w:r w:rsidRPr="00C734A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347CD281E9F423B837C608AA6D140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46A1F6-95DB-4895-A552-B55EC45609A8}"/>
      </w:docPartPr>
      <w:docPartBody>
        <w:p w:rsidR="00000000" w:rsidRDefault="000D3166" w:rsidP="000D3166">
          <w:pPr>
            <w:pStyle w:val="5347CD281E9F423B837C608AA6D140C6"/>
          </w:pPr>
          <w:r w:rsidRPr="00C734A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06AAF9C535B45209BDD24FCB75214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650631-8BE1-4AA0-B4AA-70869B9FA45F}"/>
      </w:docPartPr>
      <w:docPartBody>
        <w:p w:rsidR="00000000" w:rsidRDefault="000D3166" w:rsidP="000D3166">
          <w:pPr>
            <w:pStyle w:val="C06AAF9C535B45209BDD24FCB7521468"/>
          </w:pPr>
          <w:r w:rsidRPr="00C734A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688F1142A40419C9B7CC1A0203A301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9EA18F2-252B-44F8-A27E-60BD7084C071}"/>
      </w:docPartPr>
      <w:docPartBody>
        <w:p w:rsidR="00000000" w:rsidRDefault="000D3166" w:rsidP="000D3166">
          <w:pPr>
            <w:pStyle w:val="0688F1142A40419C9B7CC1A0203A301B"/>
          </w:pPr>
          <w:r w:rsidRPr="00C734A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16760B86FFC437DA599593AEB6878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25124C-8EC3-4404-BCF8-83988131BD46}"/>
      </w:docPartPr>
      <w:docPartBody>
        <w:p w:rsidR="00000000" w:rsidRDefault="000D3166" w:rsidP="000D3166">
          <w:pPr>
            <w:pStyle w:val="916760B86FFC437DA599593AEB6878E8"/>
          </w:pPr>
          <w:r w:rsidRPr="00C734A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83FEFAC33F24413A7C427EDDA7531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C9AE7C8-CE51-4227-A1C4-2849E020670C}"/>
      </w:docPartPr>
      <w:docPartBody>
        <w:p w:rsidR="00000000" w:rsidRDefault="000D3166" w:rsidP="000D3166">
          <w:pPr>
            <w:pStyle w:val="383FEFAC33F24413A7C427EDDA753169"/>
          </w:pPr>
          <w:r w:rsidRPr="00C734A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64C74B3BE6240B7BC6ACA39558807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BCAD8E-DB16-4A2C-ADB0-36A6D0D910E9}"/>
      </w:docPartPr>
      <w:docPartBody>
        <w:p w:rsidR="00000000" w:rsidRDefault="000D3166" w:rsidP="000D3166">
          <w:pPr>
            <w:pStyle w:val="264C74B3BE6240B7BC6ACA39558807BD"/>
          </w:pPr>
          <w:r w:rsidRPr="00C734A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B120D2D2F3A4EBD9162AAC3FDB13EE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31DC227-ACB4-41B8-9AEC-B5A14B2889CA}"/>
      </w:docPartPr>
      <w:docPartBody>
        <w:p w:rsidR="00000000" w:rsidRDefault="000D3166" w:rsidP="000D3166">
          <w:pPr>
            <w:pStyle w:val="0B120D2D2F3A4EBD9162AAC3FDB13EEA"/>
          </w:pPr>
          <w:r w:rsidRPr="00C734A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C1E8765717A4F5E9FF0BEF93FB0066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EC84D1-747E-4005-8824-B761920B08AB}"/>
      </w:docPartPr>
      <w:docPartBody>
        <w:p w:rsidR="00000000" w:rsidRDefault="000D3166" w:rsidP="000D3166">
          <w:pPr>
            <w:pStyle w:val="FC1E8765717A4F5E9FF0BEF93FB00660"/>
          </w:pPr>
          <w:r w:rsidRPr="00C734A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BDA5101EB0843A083345D1BF7511E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2976E92-181A-436B-831E-549C848EDD01}"/>
      </w:docPartPr>
      <w:docPartBody>
        <w:p w:rsidR="00000000" w:rsidRDefault="000D3166" w:rsidP="000D3166">
          <w:pPr>
            <w:pStyle w:val="5BDA5101EB0843A083345D1BF7511E7B31"/>
          </w:pPr>
          <w:r>
            <w:rPr>
              <w:noProof/>
            </w:rPr>
            <w:t>Quel type de randonnées préférez-vous ?</w:t>
          </w:r>
        </w:p>
      </w:docPartBody>
    </w:docPart>
    <w:docPart>
      <w:docPartPr>
        <w:name w:val="57D91F501A274B92A625718DD0B982C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76ECC0-E0C2-4B31-90E7-5702CDB9E976}"/>
      </w:docPartPr>
      <w:docPartBody>
        <w:p w:rsidR="00000000" w:rsidRDefault="000D3166" w:rsidP="000D3166">
          <w:pPr>
            <w:pStyle w:val="57D91F501A274B92A625718DD0B982C030"/>
          </w:pPr>
          <w:r>
            <w:rPr>
              <w:noProof/>
            </w:rPr>
            <w:t>Souhaitez-vous inclure des activités complémentaires ?</w:t>
          </w:r>
        </w:p>
      </w:docPartBody>
    </w:docPart>
    <w:docPart>
      <w:docPartPr>
        <w:name w:val="B5FBE0CBE3F7461A93D6C9E37B42A3A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0BE79A-BA99-4407-A331-E01E000B8F95}"/>
      </w:docPartPr>
      <w:docPartBody>
        <w:p w:rsidR="00000000" w:rsidRDefault="000D3166" w:rsidP="000D3166">
          <w:pPr>
            <w:pStyle w:val="B5FBE0CBE3F7461A93D6C9E37B42A3AB"/>
          </w:pPr>
          <w:r w:rsidRPr="00C734A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8FC24574EB947B78C48401897626B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C36755-3006-4DB4-91AC-34BDCB0FC4F4}"/>
      </w:docPartPr>
      <w:docPartBody>
        <w:p w:rsidR="00000000" w:rsidRDefault="000D3166" w:rsidP="000D3166">
          <w:pPr>
            <w:pStyle w:val="F8FC24574EB947B78C48401897626B8A20"/>
          </w:pPr>
          <w:r>
            <w:rPr>
              <w:noProof/>
            </w:rPr>
            <w:t>Quel budget pour le déplacement, voiture 100 à 200 €, avion, bateau 300 à 500 € ?</w:t>
          </w:r>
        </w:p>
      </w:docPartBody>
    </w:docPart>
    <w:docPart>
      <w:docPartPr>
        <w:name w:val="B553E4DE0F8C45E295058C5869F8AF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84B40A-FAC9-4D3D-8415-723CCEE81DCF}"/>
      </w:docPartPr>
      <w:docPartBody>
        <w:p w:rsidR="00000000" w:rsidRDefault="000D3166" w:rsidP="000D3166">
          <w:pPr>
            <w:pStyle w:val="B553E4DE0F8C45E295058C5869F8AF7420"/>
          </w:pPr>
          <w:r>
            <w:rPr>
              <w:noProof/>
            </w:rPr>
            <w:t>Quel budget par personne et par jour pour l’hébergement et les repas ?</w:t>
          </w:r>
        </w:p>
      </w:docPartBody>
    </w:docPart>
    <w:docPart>
      <w:docPartPr>
        <w:name w:val="4E1FEC5E2684467F822F065127BDC6E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EFB9A1-8A2C-42F1-89AD-4B2360754567}"/>
      </w:docPartPr>
      <w:docPartBody>
        <w:p w:rsidR="00000000" w:rsidRDefault="000D3166" w:rsidP="000D3166">
          <w:pPr>
            <w:pStyle w:val="4E1FEC5E2684467F822F065127BDC6EE19"/>
          </w:pPr>
          <w:r>
            <w:rPr>
              <w:noProof/>
            </w:rPr>
            <w:t>Quel type d’hébergement souhaitez-vous</w:t>
          </w:r>
          <w:r>
            <w:rPr>
              <w:noProof/>
            </w:rPr>
            <w:t> ?</w:t>
          </w:r>
        </w:p>
      </w:docPartBody>
    </w:docPart>
    <w:docPart>
      <w:docPartPr>
        <w:name w:val="1BE1CCE915EE41ECBF90E2156CE117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601C6F1-C4C2-4EE8-BD7B-DE83CCA0E7E1}"/>
      </w:docPartPr>
      <w:docPartBody>
        <w:p w:rsidR="00000000" w:rsidRDefault="000D3166" w:rsidP="000D3166">
          <w:pPr>
            <w:pStyle w:val="1BE1CCE915EE41ECBF90E2156CE1172118"/>
          </w:pPr>
          <w:r>
            <w:rPr>
              <w:noProof/>
            </w:rPr>
            <w:t>Avez-vous d’autres suggestions ou commentaires concernant ce séjour ?</w:t>
          </w:r>
        </w:p>
      </w:docPartBody>
    </w:docPart>
    <w:docPart>
      <w:docPartPr>
        <w:name w:val="21E897D2F0A441688F38D2839A334B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4812A0B-182F-4231-A837-D82AD16AAB33}"/>
      </w:docPartPr>
      <w:docPartBody>
        <w:p w:rsidR="00000000" w:rsidRDefault="000D3166" w:rsidP="000D3166">
          <w:pPr>
            <w:pStyle w:val="21E897D2F0A441688F38D2839A334BCC"/>
          </w:pPr>
          <w:r>
            <w:rPr>
              <w:noProof/>
              <w:szCs w:val="96"/>
            </w:rPr>
            <w:t>Prénom et Nom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B66"/>
    <w:rsid w:val="000D3166"/>
    <w:rsid w:val="00123D0C"/>
    <w:rsid w:val="001B4F48"/>
    <w:rsid w:val="00CE0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8AF80D6F2F94319BA892DBE188C15B4">
    <w:name w:val="48AF80D6F2F94319BA892DBE188C15B4"/>
    <w:rsid w:val="000D3166"/>
  </w:style>
  <w:style w:type="paragraph" w:customStyle="1" w:styleId="9AA27350578349EA8C591038F6927B66">
    <w:name w:val="9AA27350578349EA8C591038F6927B66"/>
    <w:rsid w:val="000D3166"/>
  </w:style>
  <w:style w:type="paragraph" w:customStyle="1" w:styleId="439EE24877844CA3AF888CCA97F91C9E">
    <w:name w:val="439EE24877844CA3AF888CCA97F91C9E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">
    <w:name w:val="018677504EAF4BA5A81B937C2085CC70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">
    <w:name w:val="A28B138FFE4647D5985F9B71765F83C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">
    <w:name w:val="F96A5036A52C4B23A6A5F8D6D8C2894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439EE24877844CA3AF888CCA97F91C9E1">
    <w:name w:val="439EE24877844CA3AF888CCA97F91C9E1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1">
    <w:name w:val="018677504EAF4BA5A81B937C2085CC701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1">
    <w:name w:val="A28B138FFE4647D5985F9B71765F83C3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2">
    <w:name w:val="F96A5036A52C4B23A6A5F8D6D8C28946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DA4B5262E84490B9C01E133D7687920">
    <w:name w:val="FDA4B5262E84490B9C01E133D7687920"/>
    <w:rsid w:val="000D3166"/>
  </w:style>
  <w:style w:type="paragraph" w:customStyle="1" w:styleId="439EE24877844CA3AF888CCA97F91C9E2">
    <w:name w:val="439EE24877844CA3AF888CCA97F91C9E2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2">
    <w:name w:val="018677504EAF4BA5A81B937C2085CC702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character" w:styleId="Textedelespacerserv">
    <w:name w:val="Placeholder Text"/>
    <w:basedOn w:val="Policepardfaut"/>
    <w:uiPriority w:val="99"/>
    <w:semiHidden/>
    <w:rsid w:val="000D3166"/>
    <w:rPr>
      <w:color w:val="808080"/>
    </w:rPr>
  </w:style>
  <w:style w:type="paragraph" w:customStyle="1" w:styleId="A28B138FFE4647D5985F9B71765F83C32">
    <w:name w:val="A28B138FFE4647D5985F9B71765F83C3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5F185BF01144C0AA619DC92F12C1261">
    <w:name w:val="55F185BF01144C0AA619DC92F12C126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3">
    <w:name w:val="F96A5036A52C4B23A6A5F8D6D8C28946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439EE24877844CA3AF888CCA97F91C9E3">
    <w:name w:val="439EE24877844CA3AF888CCA97F91C9E3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3">
    <w:name w:val="018677504EAF4BA5A81B937C2085CC703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3">
    <w:name w:val="A28B138FFE4647D5985F9B71765F83C3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5F185BF01144C0AA619DC92F12C12611">
    <w:name w:val="55F185BF01144C0AA619DC92F12C1261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4">
    <w:name w:val="F96A5036A52C4B23A6A5F8D6D8C28946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5BAFC39C6CF4BFC9E7D53721800AFDB">
    <w:name w:val="F5BAFC39C6CF4BFC9E7D53721800AFDB"/>
    <w:rsid w:val="000D3166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styleId="Pieddepage">
    <w:name w:val="footer"/>
    <w:basedOn w:val="Normal"/>
    <w:link w:val="PieddepageCar"/>
    <w:uiPriority w:val="99"/>
    <w:rsid w:val="00CE0B66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kern w:val="0"/>
      <w:sz w:val="18"/>
      <w:lang w:eastAsia="en-US"/>
      <w14:ligatures w14:val="none"/>
    </w:rPr>
  </w:style>
  <w:style w:type="character" w:customStyle="1" w:styleId="PieddepageCar">
    <w:name w:val="Pied de page Car"/>
    <w:basedOn w:val="Policepardfaut"/>
    <w:link w:val="Pieddepage"/>
    <w:uiPriority w:val="99"/>
    <w:rsid w:val="00CE0B66"/>
    <w:rPr>
      <w:rFonts w:eastAsiaTheme="minorHAnsi"/>
      <w:kern w:val="0"/>
      <w:sz w:val="18"/>
      <w:lang w:eastAsia="en-US"/>
      <w14:ligatures w14:val="none"/>
    </w:rPr>
  </w:style>
  <w:style w:type="paragraph" w:customStyle="1" w:styleId="439EE24877844CA3AF888CCA97F91C9E4">
    <w:name w:val="439EE24877844CA3AF888CCA97F91C9E4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">
    <w:name w:val="6E040FE8EB79480CA9296D84A8199210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4">
    <w:name w:val="018677504EAF4BA5A81B937C2085CC704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">
    <w:name w:val="C67666AEB45341BD8C926E0E1879FFA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4">
    <w:name w:val="A28B138FFE4647D5985F9B71765F83C3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5F185BF01144C0AA619DC92F12C12613">
    <w:name w:val="55F185BF01144C0AA619DC92F12C1261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5">
    <w:name w:val="F96A5036A52C4B23A6A5F8D6D8C28946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9A38B7C01C7E4631B7B76D5419E93E5D">
    <w:name w:val="9A38B7C01C7E4631B7B76D5419E93E5D"/>
    <w:rsid w:val="000D3166"/>
  </w:style>
  <w:style w:type="paragraph" w:customStyle="1" w:styleId="E43E775C05344526801554DD7BCE62DC">
    <w:name w:val="E43E775C05344526801554DD7BCE62DC"/>
    <w:rsid w:val="000D3166"/>
  </w:style>
  <w:style w:type="paragraph" w:customStyle="1" w:styleId="EE784F91B3C543A5A45B643DF3AC62BA">
    <w:name w:val="EE784F91B3C543A5A45B643DF3AC62BA"/>
    <w:rsid w:val="000D3166"/>
  </w:style>
  <w:style w:type="paragraph" w:customStyle="1" w:styleId="F5BAFC39C6CF4BFC9E7D53721800AFDB1">
    <w:name w:val="F5BAFC39C6CF4BFC9E7D53721800AFDB1"/>
    <w:rsid w:val="000D3166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39EE24877844CA3AF888CCA97F91C9E5">
    <w:name w:val="439EE24877844CA3AF888CCA97F91C9E5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1">
    <w:name w:val="6E040FE8EB79480CA9296D84A8199210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5">
    <w:name w:val="018677504EAF4BA5A81B937C2085CC705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1">
    <w:name w:val="C67666AEB45341BD8C926E0E1879FFA6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5">
    <w:name w:val="A28B138FFE4647D5985F9B71765F83C3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5F185BF01144C0AA619DC92F12C12614">
    <w:name w:val="55F185BF01144C0AA619DC92F12C1261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6">
    <w:name w:val="F96A5036A52C4B23A6A5F8D6D8C28946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5BAFC39C6CF4BFC9E7D53721800AFDB2">
    <w:name w:val="F5BAFC39C6CF4BFC9E7D53721800AFDB2"/>
    <w:rsid w:val="000D3166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39EE24877844CA3AF888CCA97F91C9E6">
    <w:name w:val="439EE24877844CA3AF888CCA97F91C9E6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2">
    <w:name w:val="6E040FE8EB79480CA9296D84A8199210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6">
    <w:name w:val="018677504EAF4BA5A81B937C2085CC706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2">
    <w:name w:val="C67666AEB45341BD8C926E0E1879FFA6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6">
    <w:name w:val="A28B138FFE4647D5985F9B71765F83C3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5F185BF01144C0AA619DC92F12C12615">
    <w:name w:val="55F185BF01144C0AA619DC92F12C1261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7">
    <w:name w:val="F96A5036A52C4B23A6A5F8D6D8C289467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B5151EF66A8E4A678B455A8F8B027A10">
    <w:name w:val="B5151EF66A8E4A678B455A8F8B027A10"/>
    <w:rsid w:val="000D3166"/>
  </w:style>
  <w:style w:type="paragraph" w:customStyle="1" w:styleId="F5BAFC39C6CF4BFC9E7D53721800AFDB3">
    <w:name w:val="F5BAFC39C6CF4BFC9E7D53721800AFDB3"/>
    <w:rsid w:val="000D3166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39EE24877844CA3AF888CCA97F91C9E7">
    <w:name w:val="439EE24877844CA3AF888CCA97F91C9E7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3">
    <w:name w:val="6E040FE8EB79480CA9296D84A8199210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7">
    <w:name w:val="018677504EAF4BA5A81B937C2085CC707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3">
    <w:name w:val="C67666AEB45341BD8C926E0E1879FFA6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7">
    <w:name w:val="A28B138FFE4647D5985F9B71765F83C37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5F185BF01144C0AA619DC92F12C12616">
    <w:name w:val="55F185BF01144C0AA619DC92F12C1261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8">
    <w:name w:val="F96A5036A52C4B23A6A5F8D6D8C289468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5BAFC39C6CF4BFC9E7D53721800AFDB4">
    <w:name w:val="F5BAFC39C6CF4BFC9E7D53721800AFDB4"/>
    <w:rsid w:val="000D3166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39EE24877844CA3AF888CCA97F91C9E8">
    <w:name w:val="439EE24877844CA3AF888CCA97F91C9E8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4">
    <w:name w:val="6E040FE8EB79480CA9296D84A8199210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8">
    <w:name w:val="018677504EAF4BA5A81B937C2085CC708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4">
    <w:name w:val="C67666AEB45341BD8C926E0E1879FFA6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8">
    <w:name w:val="A28B138FFE4647D5985F9B71765F83C38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5F185BF01144C0AA619DC92F12C12617">
    <w:name w:val="55F185BF01144C0AA619DC92F12C12617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9">
    <w:name w:val="F96A5036A52C4B23A6A5F8D6D8C289469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94A629641857441998C23521ED94E5A2">
    <w:name w:val="94A629641857441998C23521ED94E5A2"/>
    <w:rsid w:val="000D3166"/>
  </w:style>
  <w:style w:type="paragraph" w:customStyle="1" w:styleId="8D7D3F89E36A49BB8B56E256956C235D">
    <w:name w:val="8D7D3F89E36A49BB8B56E256956C235D"/>
    <w:rsid w:val="000D3166"/>
  </w:style>
  <w:style w:type="paragraph" w:customStyle="1" w:styleId="65F3FB6101CE4085A4895DFB613CEDB8">
    <w:name w:val="65F3FB6101CE4085A4895DFB613CEDB8"/>
    <w:rsid w:val="000D3166"/>
  </w:style>
  <w:style w:type="paragraph" w:customStyle="1" w:styleId="5378A0E00A3047738626A66CA3944D08">
    <w:name w:val="5378A0E00A3047738626A66CA3944D08"/>
    <w:rsid w:val="000D3166"/>
  </w:style>
  <w:style w:type="paragraph" w:customStyle="1" w:styleId="47D1FFF6C0F8427E8474750D279E7F62">
    <w:name w:val="47D1FFF6C0F8427E8474750D279E7F62"/>
    <w:rsid w:val="000D3166"/>
  </w:style>
  <w:style w:type="paragraph" w:customStyle="1" w:styleId="D2BDD8F72114411FBD5970CF9E7066D7">
    <w:name w:val="D2BDD8F72114411FBD5970CF9E7066D7"/>
    <w:rsid w:val="000D3166"/>
  </w:style>
  <w:style w:type="paragraph" w:customStyle="1" w:styleId="F5BAFC39C6CF4BFC9E7D53721800AFDB5">
    <w:name w:val="F5BAFC39C6CF4BFC9E7D53721800AFDB5"/>
    <w:rsid w:val="000D3166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39EE24877844CA3AF888CCA97F91C9E9">
    <w:name w:val="439EE24877844CA3AF888CCA97F91C9E9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5">
    <w:name w:val="6E040FE8EB79480CA9296D84A8199210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9">
    <w:name w:val="018677504EAF4BA5A81B937C2085CC709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5">
    <w:name w:val="C67666AEB45341BD8C926E0E1879FFA6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9">
    <w:name w:val="A28B138FFE4647D5985F9B71765F83C39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5F185BF01144C0AA619DC92F12C12618">
    <w:name w:val="55F185BF01144C0AA619DC92F12C12618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10">
    <w:name w:val="F96A5036A52C4B23A6A5F8D6D8C2894610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5BAFC39C6CF4BFC9E7D53721800AFDB6">
    <w:name w:val="F5BAFC39C6CF4BFC9E7D53721800AFDB6"/>
    <w:rsid w:val="000D3166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39EE24877844CA3AF888CCA97F91C9E10">
    <w:name w:val="439EE24877844CA3AF888CCA97F91C9E10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6">
    <w:name w:val="6E040FE8EB79480CA9296D84A8199210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10">
    <w:name w:val="018677504EAF4BA5A81B937C2085CC7010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439EE24877844CA3AF888CCA97F91C9E18">
    <w:name w:val="439EE24877844CA3AF888CCA97F91C9E18"/>
    <w:rsid w:val="00CE0B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18">
    <w:name w:val="018677504EAF4BA5A81B937C2085CC7018"/>
    <w:rsid w:val="00CE0B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16">
    <w:name w:val="A28B138FFE4647D5985F9B71765F83C316"/>
    <w:rsid w:val="00CE0B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5F185BF01144C0AA619DC92F12C12612">
    <w:name w:val="55F185BF01144C0AA619DC92F12C12612"/>
    <w:rsid w:val="00CE0B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1">
    <w:name w:val="F96A5036A52C4B23A6A5F8D6D8C289461"/>
    <w:rsid w:val="00CE0B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2500BD7F8882464786C8D0F40C43120B">
    <w:name w:val="2500BD7F8882464786C8D0F40C43120B"/>
    <w:rsid w:val="00CE0B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6">
    <w:name w:val="C67666AEB45341BD8C926E0E1879FFA6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10">
    <w:name w:val="A28B138FFE4647D5985F9B71765F83C310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5F185BF01144C0AA619DC92F12C12619">
    <w:name w:val="55F185BF01144C0AA619DC92F12C12619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11">
    <w:name w:val="F96A5036A52C4B23A6A5F8D6D8C289461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5BAFC39C6CF4BFC9E7D53721800AFDB7">
    <w:name w:val="F5BAFC39C6CF4BFC9E7D53721800AFDB7"/>
    <w:rsid w:val="000D3166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39EE24877844CA3AF888CCA97F91C9E11">
    <w:name w:val="439EE24877844CA3AF888CCA97F91C9E11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7">
    <w:name w:val="6E040FE8EB79480CA9296D84A81992107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11">
    <w:name w:val="018677504EAF4BA5A81B937C2085CC7011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7">
    <w:name w:val="C67666AEB45341BD8C926E0E1879FFA67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11">
    <w:name w:val="A28B138FFE4647D5985F9B71765F83C31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5F185BF01144C0AA619DC92F12C126110">
    <w:name w:val="55F185BF01144C0AA619DC92F12C126110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12">
    <w:name w:val="F96A5036A52C4B23A6A5F8D6D8C289461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F6EC00B31A941A2B4D270713477CA8C">
    <w:name w:val="AF6EC00B31A941A2B4D270713477CA8C"/>
    <w:rsid w:val="000D3166"/>
  </w:style>
  <w:style w:type="paragraph" w:customStyle="1" w:styleId="47389BB068274914ABCAD2703889E814">
    <w:name w:val="47389BB068274914ABCAD2703889E814"/>
    <w:rsid w:val="000D3166"/>
  </w:style>
  <w:style w:type="paragraph" w:customStyle="1" w:styleId="34D629A18ECB40FA82012A761CD2805D">
    <w:name w:val="34D629A18ECB40FA82012A761CD2805D"/>
    <w:rsid w:val="000D3166"/>
  </w:style>
  <w:style w:type="paragraph" w:customStyle="1" w:styleId="FA4397FF0BB34F0799A2308ED0E2596F">
    <w:name w:val="FA4397FF0BB34F0799A2308ED0E2596F"/>
    <w:rsid w:val="000D3166"/>
  </w:style>
  <w:style w:type="paragraph" w:customStyle="1" w:styleId="98BD8FABBBBA4D0AB5807E972194A9D0">
    <w:name w:val="98BD8FABBBBA4D0AB5807E972194A9D0"/>
    <w:rsid w:val="000D3166"/>
  </w:style>
  <w:style w:type="paragraph" w:customStyle="1" w:styleId="F13CF1C2BC6849F386B7F5567A377206">
    <w:name w:val="F13CF1C2BC6849F386B7F5567A377206"/>
    <w:rsid w:val="000D3166"/>
  </w:style>
  <w:style w:type="paragraph" w:customStyle="1" w:styleId="F5BAFC39C6CF4BFC9E7D53721800AFDB8">
    <w:name w:val="F5BAFC39C6CF4BFC9E7D53721800AFDB8"/>
    <w:rsid w:val="000D3166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39EE24877844CA3AF888CCA97F91C9E12">
    <w:name w:val="439EE24877844CA3AF888CCA97F91C9E12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8">
    <w:name w:val="6E040FE8EB79480CA9296D84A81992108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12">
    <w:name w:val="018677504EAF4BA5A81B937C2085CC7012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8">
    <w:name w:val="C67666AEB45341BD8C926E0E1879FFA68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12">
    <w:name w:val="A28B138FFE4647D5985F9B71765F83C31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5F185BF01144C0AA619DC92F12C126111">
    <w:name w:val="55F185BF01144C0AA619DC92F12C12611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13">
    <w:name w:val="F96A5036A52C4B23A6A5F8D6D8C289461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5BAFC39C6CF4BFC9E7D53721800AFDB9">
    <w:name w:val="F5BAFC39C6CF4BFC9E7D53721800AFDB9"/>
    <w:rsid w:val="000D3166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39EE24877844CA3AF888CCA97F91C9E13">
    <w:name w:val="439EE24877844CA3AF888CCA97F91C9E13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9">
    <w:name w:val="6E040FE8EB79480CA9296D84A81992109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13">
    <w:name w:val="018677504EAF4BA5A81B937C2085CC7013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9">
    <w:name w:val="C67666AEB45341BD8C926E0E1879FFA69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13">
    <w:name w:val="A28B138FFE4647D5985F9B71765F83C31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5F185BF01144C0AA619DC92F12C126112">
    <w:name w:val="55F185BF01144C0AA619DC92F12C12611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14">
    <w:name w:val="F96A5036A52C4B23A6A5F8D6D8C289461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5BAFC39C6CF4BFC9E7D53721800AFDB10">
    <w:name w:val="F5BAFC39C6CF4BFC9E7D53721800AFDB10"/>
    <w:rsid w:val="000D3166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39EE24877844CA3AF888CCA97F91C9E14">
    <w:name w:val="439EE24877844CA3AF888CCA97F91C9E14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10">
    <w:name w:val="6E040FE8EB79480CA9296D84A819921010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14">
    <w:name w:val="018677504EAF4BA5A81B937C2085CC7014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10">
    <w:name w:val="C67666AEB45341BD8C926E0E1879FFA610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14">
    <w:name w:val="A28B138FFE4647D5985F9B71765F83C31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5F185BF01144C0AA619DC92F12C126113">
    <w:name w:val="55F185BF01144C0AA619DC92F12C12611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15">
    <w:name w:val="F96A5036A52C4B23A6A5F8D6D8C289461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5BAFC39C6CF4BFC9E7D53721800AFDB11">
    <w:name w:val="F5BAFC39C6CF4BFC9E7D53721800AFDB11"/>
    <w:rsid w:val="000D3166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39EE24877844CA3AF888CCA97F91C9E15">
    <w:name w:val="439EE24877844CA3AF888CCA97F91C9E15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11">
    <w:name w:val="6E040FE8EB79480CA9296D84A81992101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15">
    <w:name w:val="018677504EAF4BA5A81B937C2085CC7015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11">
    <w:name w:val="C67666AEB45341BD8C926E0E1879FFA61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15">
    <w:name w:val="A28B138FFE4647D5985F9B71765F83C31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5F185BF01144C0AA619DC92F12C126114">
    <w:name w:val="55F185BF01144C0AA619DC92F12C12611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16">
    <w:name w:val="F96A5036A52C4B23A6A5F8D6D8C289461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5BAFC39C6CF4BFC9E7D53721800AFDB12">
    <w:name w:val="F5BAFC39C6CF4BFC9E7D53721800AFDB12"/>
    <w:rsid w:val="000D3166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39EE24877844CA3AF888CCA97F91C9E16">
    <w:name w:val="439EE24877844CA3AF888CCA97F91C9E16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12">
    <w:name w:val="6E040FE8EB79480CA9296D84A81992101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16">
    <w:name w:val="018677504EAF4BA5A81B937C2085CC7016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12">
    <w:name w:val="C67666AEB45341BD8C926E0E1879FFA61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17">
    <w:name w:val="A28B138FFE4647D5985F9B71765F83C317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5F185BF01144C0AA619DC92F12C126115">
    <w:name w:val="55F185BF01144C0AA619DC92F12C12611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17">
    <w:name w:val="F96A5036A52C4B23A6A5F8D6D8C2894617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5BAFC39C6CF4BFC9E7D53721800AFDB13">
    <w:name w:val="F5BAFC39C6CF4BFC9E7D53721800AFDB13"/>
    <w:rsid w:val="000D3166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39EE24877844CA3AF888CCA97F91C9E17">
    <w:name w:val="439EE24877844CA3AF888CCA97F91C9E17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13">
    <w:name w:val="6E040FE8EB79480CA9296D84A81992101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17">
    <w:name w:val="018677504EAF4BA5A81B937C2085CC7017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13">
    <w:name w:val="C67666AEB45341BD8C926E0E1879FFA61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18">
    <w:name w:val="A28B138FFE4647D5985F9B71765F83C318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5F185BF01144C0AA619DC92F12C126116">
    <w:name w:val="55F185BF01144C0AA619DC92F12C12611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18">
    <w:name w:val="F96A5036A52C4B23A6A5F8D6D8C2894618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5BAFC39C6CF4BFC9E7D53721800AFDB14">
    <w:name w:val="F5BAFC39C6CF4BFC9E7D53721800AFDB14"/>
    <w:rsid w:val="000D3166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39EE24877844CA3AF888CCA97F91C9E19">
    <w:name w:val="439EE24877844CA3AF888CCA97F91C9E19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14">
    <w:name w:val="6E040FE8EB79480CA9296D84A81992101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19">
    <w:name w:val="018677504EAF4BA5A81B937C2085CC7019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14">
    <w:name w:val="C67666AEB45341BD8C926E0E1879FFA61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19">
    <w:name w:val="A28B138FFE4647D5985F9B71765F83C319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5F185BF01144C0AA619DC92F12C126117">
    <w:name w:val="55F185BF01144C0AA619DC92F12C126117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19">
    <w:name w:val="F96A5036A52C4B23A6A5F8D6D8C2894619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BFEAE4FEF4944CA87993FEF7410EC53">
    <w:name w:val="6BFEAE4FEF4944CA87993FEF7410EC53"/>
    <w:rsid w:val="000D3166"/>
  </w:style>
  <w:style w:type="paragraph" w:customStyle="1" w:styleId="7113BA4724E04B4ABC0AFB5EF32B862C">
    <w:name w:val="7113BA4724E04B4ABC0AFB5EF32B862C"/>
    <w:rsid w:val="000D3166"/>
  </w:style>
  <w:style w:type="paragraph" w:customStyle="1" w:styleId="05177D5615344B84BCC8FA444FE6C13E">
    <w:name w:val="05177D5615344B84BCC8FA444FE6C13E"/>
    <w:rsid w:val="000D3166"/>
  </w:style>
  <w:style w:type="paragraph" w:customStyle="1" w:styleId="2C9AD50078324781848D1222555A2F67">
    <w:name w:val="2C9AD50078324781848D1222555A2F67"/>
    <w:rsid w:val="000D3166"/>
  </w:style>
  <w:style w:type="paragraph" w:customStyle="1" w:styleId="CBEAEB214FAF424D9DE878FF1BDDCB41">
    <w:name w:val="CBEAEB214FAF424D9DE878FF1BDDCB41"/>
    <w:rsid w:val="000D3166"/>
  </w:style>
  <w:style w:type="paragraph" w:customStyle="1" w:styleId="1F5A053ACEA0457A9D715A451F9963B1">
    <w:name w:val="1F5A053ACEA0457A9D715A451F9963B1"/>
    <w:rsid w:val="000D3166"/>
  </w:style>
  <w:style w:type="paragraph" w:customStyle="1" w:styleId="7A9DA24B188D403CA5161555469DCFE4">
    <w:name w:val="7A9DA24B188D403CA5161555469DCFE4"/>
    <w:rsid w:val="000D3166"/>
  </w:style>
  <w:style w:type="paragraph" w:customStyle="1" w:styleId="CED69E9CCDCC49099C5B7645A7E7CA41">
    <w:name w:val="CED69E9CCDCC49099C5B7645A7E7CA41"/>
    <w:rsid w:val="000D3166"/>
  </w:style>
  <w:style w:type="paragraph" w:customStyle="1" w:styleId="F5BAFC39C6CF4BFC9E7D53721800AFDB15">
    <w:name w:val="F5BAFC39C6CF4BFC9E7D53721800AFDB15"/>
    <w:rsid w:val="000D3166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39EE24877844CA3AF888CCA97F91C9E20">
    <w:name w:val="439EE24877844CA3AF888CCA97F91C9E20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15">
    <w:name w:val="6E040FE8EB79480CA9296D84A81992101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20">
    <w:name w:val="018677504EAF4BA5A81B937C2085CC7020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15">
    <w:name w:val="C67666AEB45341BD8C926E0E1879FFA61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20">
    <w:name w:val="A28B138FFE4647D5985F9B71765F83C320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5F185BF01144C0AA619DC92F12C126118">
    <w:name w:val="55F185BF01144C0AA619DC92F12C126118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20">
    <w:name w:val="F96A5036A52C4B23A6A5F8D6D8C2894620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5BAFC39C6CF4BFC9E7D53721800AFDB16">
    <w:name w:val="F5BAFC39C6CF4BFC9E7D53721800AFDB16"/>
    <w:rsid w:val="000D3166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39EE24877844CA3AF888CCA97F91C9E21">
    <w:name w:val="439EE24877844CA3AF888CCA97F91C9E21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16">
    <w:name w:val="6E040FE8EB79480CA9296D84A81992101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21">
    <w:name w:val="018677504EAF4BA5A81B937C2085CC7021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16">
    <w:name w:val="C67666AEB45341BD8C926E0E1879FFA61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21">
    <w:name w:val="A28B138FFE4647D5985F9B71765F83C32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5F185BF01144C0AA619DC92F12C126119">
    <w:name w:val="55F185BF01144C0AA619DC92F12C126119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21">
    <w:name w:val="F96A5036A52C4B23A6A5F8D6D8C289462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5BAFC39C6CF4BFC9E7D53721800AFDB17">
    <w:name w:val="F5BAFC39C6CF4BFC9E7D53721800AFDB17"/>
    <w:rsid w:val="000D3166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39EE24877844CA3AF888CCA97F91C9E22">
    <w:name w:val="439EE24877844CA3AF888CCA97F91C9E22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17">
    <w:name w:val="6E040FE8EB79480CA9296D84A819921017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22">
    <w:name w:val="018677504EAF4BA5A81B937C2085CC7022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17">
    <w:name w:val="C67666AEB45341BD8C926E0E1879FFA617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22">
    <w:name w:val="A28B138FFE4647D5985F9B71765F83C32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5F185BF01144C0AA619DC92F12C126120">
    <w:name w:val="55F185BF01144C0AA619DC92F12C126120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22">
    <w:name w:val="F96A5036A52C4B23A6A5F8D6D8C289462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5BAFC39C6CF4BFC9E7D53721800AFDB18">
    <w:name w:val="F5BAFC39C6CF4BFC9E7D53721800AFDB18"/>
    <w:rsid w:val="000D3166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39EE24877844CA3AF888CCA97F91C9E23">
    <w:name w:val="439EE24877844CA3AF888CCA97F91C9E23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18">
    <w:name w:val="6E040FE8EB79480CA9296D84A819921018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23">
    <w:name w:val="018677504EAF4BA5A81B937C2085CC7023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18">
    <w:name w:val="C67666AEB45341BD8C926E0E1879FFA618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23">
    <w:name w:val="A28B138FFE4647D5985F9B71765F83C32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5F185BF01144C0AA619DC92F12C126121">
    <w:name w:val="55F185BF01144C0AA619DC92F12C12612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23">
    <w:name w:val="F96A5036A52C4B23A6A5F8D6D8C289462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5BAFC39C6CF4BFC9E7D53721800AFDB19">
    <w:name w:val="F5BAFC39C6CF4BFC9E7D53721800AFDB19"/>
    <w:rsid w:val="000D3166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39EE24877844CA3AF888CCA97F91C9E24">
    <w:name w:val="439EE24877844CA3AF888CCA97F91C9E24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19">
    <w:name w:val="6E040FE8EB79480CA9296D84A819921019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24">
    <w:name w:val="018677504EAF4BA5A81B937C2085CC7024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19">
    <w:name w:val="C67666AEB45341BD8C926E0E1879FFA619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24">
    <w:name w:val="A28B138FFE4647D5985F9B71765F83C32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5F185BF01144C0AA619DC92F12C126122">
    <w:name w:val="55F185BF01144C0AA619DC92F12C12612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24">
    <w:name w:val="F96A5036A52C4B23A6A5F8D6D8C289462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5BAFC39C6CF4BFC9E7D53721800AFDB20">
    <w:name w:val="F5BAFC39C6CF4BFC9E7D53721800AFDB20"/>
    <w:rsid w:val="000D3166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39EE24877844CA3AF888CCA97F91C9E25">
    <w:name w:val="439EE24877844CA3AF888CCA97F91C9E25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20">
    <w:name w:val="6E040FE8EB79480CA9296D84A819921020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25">
    <w:name w:val="018677504EAF4BA5A81B937C2085CC7025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20">
    <w:name w:val="C67666AEB45341BD8C926E0E1879FFA620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25">
    <w:name w:val="A28B138FFE4647D5985F9B71765F83C32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5F185BF01144C0AA619DC92F12C126123">
    <w:name w:val="55F185BF01144C0AA619DC92F12C12612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25">
    <w:name w:val="F96A5036A52C4B23A6A5F8D6D8C289462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3E4739321B944373B0D59997C956CFE4">
    <w:name w:val="3E4739321B944373B0D59997C956CFE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994C0E141D94322970F1824EF2BFE7B">
    <w:name w:val="5994C0E141D94322970F1824EF2BFE7B"/>
    <w:rsid w:val="000D3166"/>
  </w:style>
  <w:style w:type="paragraph" w:customStyle="1" w:styleId="F5BAFC39C6CF4BFC9E7D53721800AFDB21">
    <w:name w:val="F5BAFC39C6CF4BFC9E7D53721800AFDB21"/>
    <w:rsid w:val="000D3166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39EE24877844CA3AF888CCA97F91C9E26">
    <w:name w:val="439EE24877844CA3AF888CCA97F91C9E26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21">
    <w:name w:val="6E040FE8EB79480CA9296D84A81992102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26">
    <w:name w:val="018677504EAF4BA5A81B937C2085CC7026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21">
    <w:name w:val="C67666AEB45341BD8C926E0E1879FFA62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26">
    <w:name w:val="A28B138FFE4647D5985F9B71765F83C32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5F185BF01144C0AA619DC92F12C126124">
    <w:name w:val="55F185BF01144C0AA619DC92F12C12612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26">
    <w:name w:val="F96A5036A52C4B23A6A5F8D6D8C289462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5BAFC39C6CF4BFC9E7D53721800AFDB22">
    <w:name w:val="F5BAFC39C6CF4BFC9E7D53721800AFDB22"/>
    <w:rsid w:val="000D3166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39EE24877844CA3AF888CCA97F91C9E27">
    <w:name w:val="439EE24877844CA3AF888CCA97F91C9E27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22">
    <w:name w:val="6E040FE8EB79480CA9296D84A81992102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27">
    <w:name w:val="018677504EAF4BA5A81B937C2085CC7027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22">
    <w:name w:val="C67666AEB45341BD8C926E0E1879FFA62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27">
    <w:name w:val="A28B138FFE4647D5985F9B71765F83C327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5F185BF01144C0AA619DC92F12C126125">
    <w:name w:val="55F185BF01144C0AA619DC92F12C12612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27">
    <w:name w:val="F96A5036A52C4B23A6A5F8D6D8C2894627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5BAFC39C6CF4BFC9E7D53721800AFDB23">
    <w:name w:val="F5BAFC39C6CF4BFC9E7D53721800AFDB23"/>
    <w:rsid w:val="000D3166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39EE24877844CA3AF888CCA97F91C9E28">
    <w:name w:val="439EE24877844CA3AF888CCA97F91C9E28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23">
    <w:name w:val="6E040FE8EB79480CA9296D84A81992102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28">
    <w:name w:val="018677504EAF4BA5A81B937C2085CC7028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23">
    <w:name w:val="C67666AEB45341BD8C926E0E1879FFA62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28">
    <w:name w:val="A28B138FFE4647D5985F9B71765F83C328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5F185BF01144C0AA619DC92F12C126126">
    <w:name w:val="55F185BF01144C0AA619DC92F12C12612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28">
    <w:name w:val="F96A5036A52C4B23A6A5F8D6D8C2894628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5BAFC39C6CF4BFC9E7D53721800AFDB24">
    <w:name w:val="F5BAFC39C6CF4BFC9E7D53721800AFDB24"/>
    <w:rsid w:val="000D3166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39EE24877844CA3AF888CCA97F91C9E29">
    <w:name w:val="439EE24877844CA3AF888CCA97F91C9E29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24">
    <w:name w:val="6E040FE8EB79480CA9296D84A81992102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29">
    <w:name w:val="018677504EAF4BA5A81B937C2085CC7029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24">
    <w:name w:val="C67666AEB45341BD8C926E0E1879FFA62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29">
    <w:name w:val="A28B138FFE4647D5985F9B71765F83C329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5F185BF01144C0AA619DC92F12C126127">
    <w:name w:val="55F185BF01144C0AA619DC92F12C126127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29">
    <w:name w:val="F96A5036A52C4B23A6A5F8D6D8C2894629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5BAFC39C6CF4BFC9E7D53721800AFDB25">
    <w:name w:val="F5BAFC39C6CF4BFC9E7D53721800AFDB25"/>
    <w:rsid w:val="000D3166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39EE24877844CA3AF888CCA97F91C9E30">
    <w:name w:val="439EE24877844CA3AF888CCA97F91C9E30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25">
    <w:name w:val="6E040FE8EB79480CA9296D84A81992102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30">
    <w:name w:val="018677504EAF4BA5A81B937C2085CC7030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25">
    <w:name w:val="C67666AEB45341BD8C926E0E1879FFA62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30">
    <w:name w:val="A28B138FFE4647D5985F9B71765F83C330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30">
    <w:name w:val="F96A5036A52C4B23A6A5F8D6D8C2894630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5BAFC39C6CF4BFC9E7D53721800AFDB26">
    <w:name w:val="F5BAFC39C6CF4BFC9E7D53721800AFDB26"/>
    <w:rsid w:val="000D3166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39EE24877844CA3AF888CCA97F91C9E31">
    <w:name w:val="439EE24877844CA3AF888CCA97F91C9E31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26">
    <w:name w:val="6E040FE8EB79480CA9296D84A81992102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31">
    <w:name w:val="018677504EAF4BA5A81B937C2085CC7031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26">
    <w:name w:val="C67666AEB45341BD8C926E0E1879FFA62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31">
    <w:name w:val="A28B138FFE4647D5985F9B71765F83C33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31">
    <w:name w:val="F96A5036A52C4B23A6A5F8D6D8C289463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5BAFC39C6CF4BFC9E7D53721800AFDB27">
    <w:name w:val="F5BAFC39C6CF4BFC9E7D53721800AFDB27"/>
    <w:rsid w:val="000D3166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39EE24877844CA3AF888CCA97F91C9E32">
    <w:name w:val="439EE24877844CA3AF888CCA97F91C9E32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27">
    <w:name w:val="6E040FE8EB79480CA9296D84A819921027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32">
    <w:name w:val="018677504EAF4BA5A81B937C2085CC7032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27">
    <w:name w:val="C67666AEB45341BD8C926E0E1879FFA627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32">
    <w:name w:val="A28B138FFE4647D5985F9B71765F83C33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32">
    <w:name w:val="F96A5036A52C4B23A6A5F8D6D8C289463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5BAFC39C6CF4BFC9E7D53721800AFDB28">
    <w:name w:val="F5BAFC39C6CF4BFC9E7D53721800AFDB28"/>
    <w:rsid w:val="000D3166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39EE24877844CA3AF888CCA97F91C9E33">
    <w:name w:val="439EE24877844CA3AF888CCA97F91C9E33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28">
    <w:name w:val="6E040FE8EB79480CA9296D84A819921028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33">
    <w:name w:val="018677504EAF4BA5A81B937C2085CC7033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28">
    <w:name w:val="C67666AEB45341BD8C926E0E1879FFA628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33">
    <w:name w:val="A28B138FFE4647D5985F9B71765F83C33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33">
    <w:name w:val="F96A5036A52C4B23A6A5F8D6D8C289463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5BAFC39C6CF4BFC9E7D53721800AFDB29">
    <w:name w:val="F5BAFC39C6CF4BFC9E7D53721800AFDB29"/>
    <w:rsid w:val="000D3166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39EE24877844CA3AF888CCA97F91C9E34">
    <w:name w:val="439EE24877844CA3AF888CCA97F91C9E34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29">
    <w:name w:val="6E040FE8EB79480CA9296D84A819921029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34">
    <w:name w:val="018677504EAF4BA5A81B937C2085CC7034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29">
    <w:name w:val="C67666AEB45341BD8C926E0E1879FFA629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34">
    <w:name w:val="A28B138FFE4647D5985F9B71765F83C33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34">
    <w:name w:val="F96A5036A52C4B23A6A5F8D6D8C289463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5BAFC39C6CF4BFC9E7D53721800AFDB30">
    <w:name w:val="F5BAFC39C6CF4BFC9E7D53721800AFDB30"/>
    <w:rsid w:val="000D3166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39EE24877844CA3AF888CCA97F91C9E35">
    <w:name w:val="439EE24877844CA3AF888CCA97F91C9E35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30">
    <w:name w:val="6E040FE8EB79480CA9296D84A819921030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35">
    <w:name w:val="018677504EAF4BA5A81B937C2085CC7035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30">
    <w:name w:val="C67666AEB45341BD8C926E0E1879FFA630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35">
    <w:name w:val="A28B138FFE4647D5985F9B71765F83C33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35">
    <w:name w:val="F96A5036A52C4B23A6A5F8D6D8C289463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5BAFC39C6CF4BFC9E7D53721800AFDB31">
    <w:name w:val="F5BAFC39C6CF4BFC9E7D53721800AFDB31"/>
    <w:rsid w:val="000D3166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39EE24877844CA3AF888CCA97F91C9E36">
    <w:name w:val="439EE24877844CA3AF888CCA97F91C9E36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31">
    <w:name w:val="6E040FE8EB79480CA9296D84A81992103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36">
    <w:name w:val="018677504EAF4BA5A81B937C2085CC7036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31">
    <w:name w:val="C67666AEB45341BD8C926E0E1879FFA63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36">
    <w:name w:val="A28B138FFE4647D5985F9B71765F83C33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36">
    <w:name w:val="F96A5036A52C4B23A6A5F8D6D8C289463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5BAFC39C6CF4BFC9E7D53721800AFDB32">
    <w:name w:val="F5BAFC39C6CF4BFC9E7D53721800AFDB32"/>
    <w:rsid w:val="000D3166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39EE24877844CA3AF888CCA97F91C9E37">
    <w:name w:val="439EE24877844CA3AF888CCA97F91C9E37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32">
    <w:name w:val="6E040FE8EB79480CA9296D84A81992103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37">
    <w:name w:val="018677504EAF4BA5A81B937C2085CC7037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32">
    <w:name w:val="C67666AEB45341BD8C926E0E1879FFA63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37">
    <w:name w:val="A28B138FFE4647D5985F9B71765F83C337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37">
    <w:name w:val="F96A5036A52C4B23A6A5F8D6D8C2894637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5BAFC39C6CF4BFC9E7D53721800AFDB33">
    <w:name w:val="F5BAFC39C6CF4BFC9E7D53721800AFDB33"/>
    <w:rsid w:val="000D3166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39EE24877844CA3AF888CCA97F91C9E38">
    <w:name w:val="439EE24877844CA3AF888CCA97F91C9E38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33">
    <w:name w:val="6E040FE8EB79480CA9296D84A81992103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38">
    <w:name w:val="018677504EAF4BA5A81B937C2085CC7038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33">
    <w:name w:val="C67666AEB45341BD8C926E0E1879FFA63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38">
    <w:name w:val="A28B138FFE4647D5985F9B71765F83C338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38">
    <w:name w:val="F96A5036A52C4B23A6A5F8D6D8C2894638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5BAFC39C6CF4BFC9E7D53721800AFDB34">
    <w:name w:val="F5BAFC39C6CF4BFC9E7D53721800AFDB34"/>
    <w:rsid w:val="000D3166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39EE24877844CA3AF888CCA97F91C9E39">
    <w:name w:val="439EE24877844CA3AF888CCA97F91C9E39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34">
    <w:name w:val="6E040FE8EB79480CA9296D84A81992103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39">
    <w:name w:val="018677504EAF4BA5A81B937C2085CC7039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34">
    <w:name w:val="C67666AEB45341BD8C926E0E1879FFA63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39">
    <w:name w:val="A28B138FFE4647D5985F9B71765F83C339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39">
    <w:name w:val="F96A5036A52C4B23A6A5F8D6D8C2894639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5BAFC39C6CF4BFC9E7D53721800AFDB35">
    <w:name w:val="F5BAFC39C6CF4BFC9E7D53721800AFDB35"/>
    <w:rsid w:val="000D3166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39EE24877844CA3AF888CCA97F91C9E40">
    <w:name w:val="439EE24877844CA3AF888CCA97F91C9E40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35">
    <w:name w:val="6E040FE8EB79480CA9296D84A81992103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40">
    <w:name w:val="018677504EAF4BA5A81B937C2085CC7040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35">
    <w:name w:val="C67666AEB45341BD8C926E0E1879FFA63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40">
    <w:name w:val="A28B138FFE4647D5985F9B71765F83C340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40">
    <w:name w:val="F96A5036A52C4B23A6A5F8D6D8C2894640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5BAFC39C6CF4BFC9E7D53721800AFDB36">
    <w:name w:val="F5BAFC39C6CF4BFC9E7D53721800AFDB36"/>
    <w:rsid w:val="000D3166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39EE24877844CA3AF888CCA97F91C9E41">
    <w:name w:val="439EE24877844CA3AF888CCA97F91C9E41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36">
    <w:name w:val="6E040FE8EB79480CA9296D84A81992103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41">
    <w:name w:val="018677504EAF4BA5A81B937C2085CC7041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36">
    <w:name w:val="C67666AEB45341BD8C926E0E1879FFA63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41">
    <w:name w:val="A28B138FFE4647D5985F9B71765F83C34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41">
    <w:name w:val="F96A5036A52C4B23A6A5F8D6D8C289464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5BAFC39C6CF4BFC9E7D53721800AFDB37">
    <w:name w:val="F5BAFC39C6CF4BFC9E7D53721800AFDB37"/>
    <w:rsid w:val="000D3166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39EE24877844CA3AF888CCA97F91C9E42">
    <w:name w:val="439EE24877844CA3AF888CCA97F91C9E42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37">
    <w:name w:val="6E040FE8EB79480CA9296D84A819921037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42">
    <w:name w:val="018677504EAF4BA5A81B937C2085CC7042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37">
    <w:name w:val="C67666AEB45341BD8C926E0E1879FFA637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42">
    <w:name w:val="A28B138FFE4647D5985F9B71765F83C34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42">
    <w:name w:val="F96A5036A52C4B23A6A5F8D6D8C289464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5BAFC39C6CF4BFC9E7D53721800AFDB38">
    <w:name w:val="F5BAFC39C6CF4BFC9E7D53721800AFDB38"/>
    <w:rsid w:val="000D3166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39EE24877844CA3AF888CCA97F91C9E43">
    <w:name w:val="439EE24877844CA3AF888CCA97F91C9E43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38">
    <w:name w:val="6E040FE8EB79480CA9296D84A819921038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43">
    <w:name w:val="018677504EAF4BA5A81B937C2085CC7043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38">
    <w:name w:val="C67666AEB45341BD8C926E0E1879FFA638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43">
    <w:name w:val="A28B138FFE4647D5985F9B71765F83C34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43">
    <w:name w:val="F96A5036A52C4B23A6A5F8D6D8C289464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5BAFC39C6CF4BFC9E7D53721800AFDB39">
    <w:name w:val="F5BAFC39C6CF4BFC9E7D53721800AFDB39"/>
    <w:rsid w:val="000D3166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39EE24877844CA3AF888CCA97F91C9E44">
    <w:name w:val="439EE24877844CA3AF888CCA97F91C9E44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39">
    <w:name w:val="6E040FE8EB79480CA9296D84A819921039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44">
    <w:name w:val="018677504EAF4BA5A81B937C2085CC7044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39">
    <w:name w:val="C67666AEB45341BD8C926E0E1879FFA639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44">
    <w:name w:val="A28B138FFE4647D5985F9B71765F83C34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44">
    <w:name w:val="F96A5036A52C4B23A6A5F8D6D8C289464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5BAFC39C6CF4BFC9E7D53721800AFDB40">
    <w:name w:val="F5BAFC39C6CF4BFC9E7D53721800AFDB40"/>
    <w:rsid w:val="000D3166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39EE24877844CA3AF888CCA97F91C9E45">
    <w:name w:val="439EE24877844CA3AF888CCA97F91C9E45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40">
    <w:name w:val="6E040FE8EB79480CA9296D84A819921040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45">
    <w:name w:val="018677504EAF4BA5A81B937C2085CC7045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40">
    <w:name w:val="C67666AEB45341BD8C926E0E1879FFA640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45">
    <w:name w:val="A28B138FFE4647D5985F9B71765F83C34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45">
    <w:name w:val="F96A5036A52C4B23A6A5F8D6D8C289464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5BAFC39C6CF4BFC9E7D53721800AFDB41">
    <w:name w:val="F5BAFC39C6CF4BFC9E7D53721800AFDB41"/>
    <w:rsid w:val="000D3166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39EE24877844CA3AF888CCA97F91C9E46">
    <w:name w:val="439EE24877844CA3AF888CCA97F91C9E46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41">
    <w:name w:val="6E040FE8EB79480CA9296D84A81992104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46">
    <w:name w:val="018677504EAF4BA5A81B937C2085CC7046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41">
    <w:name w:val="C67666AEB45341BD8C926E0E1879FFA64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46">
    <w:name w:val="A28B138FFE4647D5985F9B71765F83C34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46">
    <w:name w:val="F96A5036A52C4B23A6A5F8D6D8C289464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5BAFC39C6CF4BFC9E7D53721800AFDB42">
    <w:name w:val="F5BAFC39C6CF4BFC9E7D53721800AFDB42"/>
    <w:rsid w:val="000D3166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39EE24877844CA3AF888CCA97F91C9E47">
    <w:name w:val="439EE24877844CA3AF888CCA97F91C9E47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42">
    <w:name w:val="6E040FE8EB79480CA9296D84A81992104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47">
    <w:name w:val="018677504EAF4BA5A81B937C2085CC7047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42">
    <w:name w:val="C67666AEB45341BD8C926E0E1879FFA64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47">
    <w:name w:val="A28B138FFE4647D5985F9B71765F83C347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47">
    <w:name w:val="F96A5036A52C4B23A6A5F8D6D8C2894647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347CD281E9F423B837C608AA6D140C6">
    <w:name w:val="5347CD281E9F423B837C608AA6D140C6"/>
    <w:rsid w:val="000D3166"/>
  </w:style>
  <w:style w:type="paragraph" w:customStyle="1" w:styleId="C06AAF9C535B45209BDD24FCB7521468">
    <w:name w:val="C06AAF9C535B45209BDD24FCB7521468"/>
    <w:rsid w:val="000D3166"/>
  </w:style>
  <w:style w:type="paragraph" w:customStyle="1" w:styleId="F5BAFC39C6CF4BFC9E7D53721800AFDB43">
    <w:name w:val="F5BAFC39C6CF4BFC9E7D53721800AFDB43"/>
    <w:rsid w:val="000D3166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39EE24877844CA3AF888CCA97F91C9E48">
    <w:name w:val="439EE24877844CA3AF888CCA97F91C9E48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43">
    <w:name w:val="6E040FE8EB79480CA9296D84A81992104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48">
    <w:name w:val="018677504EAF4BA5A81B937C2085CC7048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43">
    <w:name w:val="C67666AEB45341BD8C926E0E1879FFA64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48">
    <w:name w:val="A28B138FFE4647D5985F9B71765F83C348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48">
    <w:name w:val="F96A5036A52C4B23A6A5F8D6D8C2894648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39073185D6A84DF4B882A09373CF07E9">
    <w:name w:val="39073185D6A84DF4B882A09373CF07E9"/>
    <w:rsid w:val="000D3166"/>
  </w:style>
  <w:style w:type="paragraph" w:customStyle="1" w:styleId="9FFEE54C54754FF6B45BBCC54072AA7B">
    <w:name w:val="9FFEE54C54754FF6B45BBCC54072AA7B"/>
    <w:rsid w:val="000D3166"/>
  </w:style>
  <w:style w:type="paragraph" w:customStyle="1" w:styleId="A63CA0D80E0949A4905E3F77880DF4BC">
    <w:name w:val="A63CA0D80E0949A4905E3F77880DF4BC"/>
    <w:rsid w:val="000D3166"/>
  </w:style>
  <w:style w:type="paragraph" w:customStyle="1" w:styleId="CE56051B76C446F2A98AF52B203777C1">
    <w:name w:val="CE56051B76C446F2A98AF52B203777C1"/>
    <w:rsid w:val="000D3166"/>
  </w:style>
  <w:style w:type="paragraph" w:customStyle="1" w:styleId="439EE24877844CA3AF888CCA97F91C9E49">
    <w:name w:val="439EE24877844CA3AF888CCA97F91C9E49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44">
    <w:name w:val="6E040FE8EB79480CA9296D84A81992104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49">
    <w:name w:val="018677504EAF4BA5A81B937C2085CC7049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44">
    <w:name w:val="C67666AEB45341BD8C926E0E1879FFA64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49">
    <w:name w:val="A28B138FFE4647D5985F9B71765F83C349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49">
    <w:name w:val="F96A5036A52C4B23A6A5F8D6D8C2894649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439EE24877844CA3AF888CCA97F91C9E50">
    <w:name w:val="439EE24877844CA3AF888CCA97F91C9E50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45">
    <w:name w:val="6E040FE8EB79480CA9296D84A81992104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50">
    <w:name w:val="018677504EAF4BA5A81B937C2085CC7050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45">
    <w:name w:val="C67666AEB45341BD8C926E0E1879FFA64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50">
    <w:name w:val="A28B138FFE4647D5985F9B71765F83C350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50">
    <w:name w:val="F96A5036A52C4B23A6A5F8D6D8C2894650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688F1142A40419C9B7CC1A0203A301B">
    <w:name w:val="0688F1142A40419C9B7CC1A0203A301B"/>
    <w:rsid w:val="000D3166"/>
  </w:style>
  <w:style w:type="paragraph" w:customStyle="1" w:styleId="916760B86FFC437DA599593AEB6878E8">
    <w:name w:val="916760B86FFC437DA599593AEB6878E8"/>
    <w:rsid w:val="000D3166"/>
  </w:style>
  <w:style w:type="paragraph" w:customStyle="1" w:styleId="383FEFAC33F24413A7C427EDDA753169">
    <w:name w:val="383FEFAC33F24413A7C427EDDA753169"/>
    <w:rsid w:val="000D3166"/>
  </w:style>
  <w:style w:type="paragraph" w:customStyle="1" w:styleId="264C74B3BE6240B7BC6ACA39558807BD">
    <w:name w:val="264C74B3BE6240B7BC6ACA39558807BD"/>
    <w:rsid w:val="000D3166"/>
  </w:style>
  <w:style w:type="paragraph" w:customStyle="1" w:styleId="439EE24877844CA3AF888CCA97F91C9E51">
    <w:name w:val="439EE24877844CA3AF888CCA97F91C9E51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46">
    <w:name w:val="6E040FE8EB79480CA9296D84A81992104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51">
    <w:name w:val="018677504EAF4BA5A81B937C2085CC7051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46">
    <w:name w:val="C67666AEB45341BD8C926E0E1879FFA64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51">
    <w:name w:val="A28B138FFE4647D5985F9B71765F83C35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51">
    <w:name w:val="F96A5036A52C4B23A6A5F8D6D8C289465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B120D2D2F3A4EBD9162AAC3FDB13EEA">
    <w:name w:val="0B120D2D2F3A4EBD9162AAC3FDB13EEA"/>
    <w:rsid w:val="000D3166"/>
  </w:style>
  <w:style w:type="paragraph" w:customStyle="1" w:styleId="FC1E8765717A4F5E9FF0BEF93FB00660">
    <w:name w:val="FC1E8765717A4F5E9FF0BEF93FB00660"/>
    <w:rsid w:val="000D3166"/>
  </w:style>
  <w:style w:type="paragraph" w:customStyle="1" w:styleId="439EE24877844CA3AF888CCA97F91C9E52">
    <w:name w:val="439EE24877844CA3AF888CCA97F91C9E52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47">
    <w:name w:val="6E040FE8EB79480CA9296D84A819921047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52">
    <w:name w:val="018677504EAF4BA5A81B937C2085CC7052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47">
    <w:name w:val="C67666AEB45341BD8C926E0E1879FFA647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52">
    <w:name w:val="A28B138FFE4647D5985F9B71765F83C35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52">
    <w:name w:val="F96A5036A52C4B23A6A5F8D6D8C289465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439EE24877844CA3AF888CCA97F91C9E53">
    <w:name w:val="439EE24877844CA3AF888CCA97F91C9E53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48">
    <w:name w:val="6E040FE8EB79480CA9296D84A819921048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53">
    <w:name w:val="018677504EAF4BA5A81B937C2085CC7053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48">
    <w:name w:val="C67666AEB45341BD8C926E0E1879FFA648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53">
    <w:name w:val="A28B138FFE4647D5985F9B71765F83C35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53">
    <w:name w:val="F96A5036A52C4B23A6A5F8D6D8C289465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709D227425E84B21B854DF2CF0C1A871">
    <w:name w:val="709D227425E84B21B854DF2CF0C1A871"/>
    <w:rsid w:val="000D3166"/>
  </w:style>
  <w:style w:type="paragraph" w:customStyle="1" w:styleId="9D0980DF1436441D817F2CB1E63F1EEE">
    <w:name w:val="9D0980DF1436441D817F2CB1E63F1EEE"/>
    <w:rsid w:val="000D3166"/>
  </w:style>
  <w:style w:type="paragraph" w:customStyle="1" w:styleId="9D73468D431845C388C1B9826BD5F6CC">
    <w:name w:val="9D73468D431845C388C1B9826BD5F6CC"/>
    <w:rsid w:val="000D3166"/>
  </w:style>
  <w:style w:type="paragraph" w:customStyle="1" w:styleId="3A373FEF116145709E4D41AA80CD5F30">
    <w:name w:val="3A373FEF116145709E4D41AA80CD5F30"/>
    <w:rsid w:val="000D3166"/>
  </w:style>
  <w:style w:type="paragraph" w:customStyle="1" w:styleId="AE1CE9AC488E49FABD88586BE627A102">
    <w:name w:val="AE1CE9AC488E49FABD88586BE627A102"/>
    <w:rsid w:val="000D3166"/>
  </w:style>
  <w:style w:type="paragraph" w:customStyle="1" w:styleId="41544686724145188281B7FFD2757D90">
    <w:name w:val="41544686724145188281B7FFD2757D90"/>
    <w:rsid w:val="000D3166"/>
  </w:style>
  <w:style w:type="paragraph" w:customStyle="1" w:styleId="439EE24877844CA3AF888CCA97F91C9E54">
    <w:name w:val="439EE24877844CA3AF888CCA97F91C9E54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49">
    <w:name w:val="6E040FE8EB79480CA9296D84A819921049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54">
    <w:name w:val="018677504EAF4BA5A81B937C2085CC7054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49">
    <w:name w:val="C67666AEB45341BD8C926E0E1879FFA649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54">
    <w:name w:val="A28B138FFE4647D5985F9B71765F83C35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54">
    <w:name w:val="F96A5036A52C4B23A6A5F8D6D8C289465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439EE24877844CA3AF888CCA97F91C9E55">
    <w:name w:val="439EE24877844CA3AF888CCA97F91C9E55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50">
    <w:name w:val="6E040FE8EB79480CA9296D84A819921050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55">
    <w:name w:val="018677504EAF4BA5A81B937C2085CC7055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50">
    <w:name w:val="C67666AEB45341BD8C926E0E1879FFA650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55">
    <w:name w:val="A28B138FFE4647D5985F9B71765F83C35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55">
    <w:name w:val="F96A5036A52C4B23A6A5F8D6D8C289465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BDA5101EB0843A083345D1BF7511E7B">
    <w:name w:val="5BDA5101EB0843A083345D1BF7511E7B"/>
    <w:rsid w:val="000D3166"/>
  </w:style>
  <w:style w:type="paragraph" w:customStyle="1" w:styleId="57D91F501A274B92A625718DD0B982C0">
    <w:name w:val="57D91F501A274B92A625718DD0B982C0"/>
    <w:rsid w:val="000D3166"/>
  </w:style>
  <w:style w:type="paragraph" w:customStyle="1" w:styleId="439EE24877844CA3AF888CCA97F91C9E56">
    <w:name w:val="439EE24877844CA3AF888CCA97F91C9E56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51">
    <w:name w:val="6E040FE8EB79480CA9296D84A81992105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56">
    <w:name w:val="018677504EAF4BA5A81B937C2085CC7056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51">
    <w:name w:val="C67666AEB45341BD8C926E0E1879FFA65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56">
    <w:name w:val="A28B138FFE4647D5985F9B71765F83C35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56">
    <w:name w:val="F96A5036A52C4B23A6A5F8D6D8C289465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BDA5101EB0843A083345D1BF7511E7B1">
    <w:name w:val="5BDA5101EB0843A083345D1BF7511E7B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439EE24877844CA3AF888CCA97F91C9E57">
    <w:name w:val="439EE24877844CA3AF888CCA97F91C9E57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52">
    <w:name w:val="6E040FE8EB79480CA9296D84A81992105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57">
    <w:name w:val="018677504EAF4BA5A81B937C2085CC7057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52">
    <w:name w:val="C67666AEB45341BD8C926E0E1879FFA65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57">
    <w:name w:val="A28B138FFE4647D5985F9B71765F83C357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57">
    <w:name w:val="F96A5036A52C4B23A6A5F8D6D8C2894657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BDA5101EB0843A083345D1BF7511E7B2">
    <w:name w:val="5BDA5101EB0843A083345D1BF7511E7B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7D91F501A274B92A625718DD0B982C01">
    <w:name w:val="57D91F501A274B92A625718DD0B982C0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439EE24877844CA3AF888CCA97F91C9E58">
    <w:name w:val="439EE24877844CA3AF888CCA97F91C9E58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53">
    <w:name w:val="6E040FE8EB79480CA9296D84A81992105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58">
    <w:name w:val="018677504EAF4BA5A81B937C2085CC7058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53">
    <w:name w:val="C67666AEB45341BD8C926E0E1879FFA65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58">
    <w:name w:val="A28B138FFE4647D5985F9B71765F83C358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58">
    <w:name w:val="F96A5036A52C4B23A6A5F8D6D8C2894658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BDA5101EB0843A083345D1BF7511E7B3">
    <w:name w:val="5BDA5101EB0843A083345D1BF7511E7B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7D91F501A274B92A625718DD0B982C02">
    <w:name w:val="57D91F501A274B92A625718DD0B982C0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439EE24877844CA3AF888CCA97F91C9E59">
    <w:name w:val="439EE24877844CA3AF888CCA97F91C9E59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54">
    <w:name w:val="6E040FE8EB79480CA9296D84A81992105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59">
    <w:name w:val="018677504EAF4BA5A81B937C2085CC7059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54">
    <w:name w:val="C67666AEB45341BD8C926E0E1879FFA65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59">
    <w:name w:val="A28B138FFE4647D5985F9B71765F83C359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59">
    <w:name w:val="F96A5036A52C4B23A6A5F8D6D8C2894659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BDA5101EB0843A083345D1BF7511E7B4">
    <w:name w:val="5BDA5101EB0843A083345D1BF7511E7B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7D91F501A274B92A625718DD0B982C03">
    <w:name w:val="57D91F501A274B92A625718DD0B982C0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439EE24877844CA3AF888CCA97F91C9E60">
    <w:name w:val="439EE24877844CA3AF888CCA97F91C9E60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55">
    <w:name w:val="6E040FE8EB79480CA9296D84A81992105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60">
    <w:name w:val="018677504EAF4BA5A81B937C2085CC7060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55">
    <w:name w:val="C67666AEB45341BD8C926E0E1879FFA65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60">
    <w:name w:val="A28B138FFE4647D5985F9B71765F83C360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60">
    <w:name w:val="F96A5036A52C4B23A6A5F8D6D8C2894660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BDA5101EB0843A083345D1BF7511E7B5">
    <w:name w:val="5BDA5101EB0843A083345D1BF7511E7B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7D91F501A274B92A625718DD0B982C04">
    <w:name w:val="57D91F501A274B92A625718DD0B982C0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B5FBE0CBE3F7461A93D6C9E37B42A3AB">
    <w:name w:val="B5FBE0CBE3F7461A93D6C9E37B42A3AB"/>
    <w:rsid w:val="000D3166"/>
  </w:style>
  <w:style w:type="paragraph" w:customStyle="1" w:styleId="439EE24877844CA3AF888CCA97F91C9E61">
    <w:name w:val="439EE24877844CA3AF888CCA97F91C9E61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56">
    <w:name w:val="6E040FE8EB79480CA9296D84A81992105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61">
    <w:name w:val="018677504EAF4BA5A81B937C2085CC7061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56">
    <w:name w:val="C67666AEB45341BD8C926E0E1879FFA65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61">
    <w:name w:val="A28B138FFE4647D5985F9B71765F83C36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61">
    <w:name w:val="F96A5036A52C4B23A6A5F8D6D8C289466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BDA5101EB0843A083345D1BF7511E7B6">
    <w:name w:val="5BDA5101EB0843A083345D1BF7511E7B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BEAEB214FAF424D9DE878FF1BDDCB411">
    <w:name w:val="CBEAEB214FAF424D9DE878FF1BDDCB41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7D91F501A274B92A625718DD0B982C05">
    <w:name w:val="57D91F501A274B92A625718DD0B982C0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439EE24877844CA3AF888CCA97F91C9E62">
    <w:name w:val="439EE24877844CA3AF888CCA97F91C9E62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57">
    <w:name w:val="6E040FE8EB79480CA9296D84A819921057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62">
    <w:name w:val="018677504EAF4BA5A81B937C2085CC7062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57">
    <w:name w:val="C67666AEB45341BD8C926E0E1879FFA657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62">
    <w:name w:val="A28B138FFE4647D5985F9B71765F83C36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62">
    <w:name w:val="F96A5036A52C4B23A6A5F8D6D8C289466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BDA5101EB0843A083345D1BF7511E7B7">
    <w:name w:val="5BDA5101EB0843A083345D1BF7511E7B7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BEAEB214FAF424D9DE878FF1BDDCB412">
    <w:name w:val="CBEAEB214FAF424D9DE878FF1BDDCB41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7D91F501A274B92A625718DD0B982C06">
    <w:name w:val="57D91F501A274B92A625718DD0B982C0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439EE24877844CA3AF888CCA97F91C9E63">
    <w:name w:val="439EE24877844CA3AF888CCA97F91C9E63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58">
    <w:name w:val="6E040FE8EB79480CA9296D84A819921058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63">
    <w:name w:val="018677504EAF4BA5A81B937C2085CC7063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58">
    <w:name w:val="C67666AEB45341BD8C926E0E1879FFA658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63">
    <w:name w:val="A28B138FFE4647D5985F9B71765F83C36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63">
    <w:name w:val="F96A5036A52C4B23A6A5F8D6D8C289466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BDA5101EB0843A083345D1BF7511E7B8">
    <w:name w:val="5BDA5101EB0843A083345D1BF7511E7B8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7D91F501A274B92A625718DD0B982C07">
    <w:name w:val="57D91F501A274B92A625718DD0B982C07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439EE24877844CA3AF888CCA97F91C9E64">
    <w:name w:val="439EE24877844CA3AF888CCA97F91C9E64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59">
    <w:name w:val="6E040FE8EB79480CA9296D84A819921059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64">
    <w:name w:val="018677504EAF4BA5A81B937C2085CC7064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59">
    <w:name w:val="C67666AEB45341BD8C926E0E1879FFA659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64">
    <w:name w:val="A28B138FFE4647D5985F9B71765F83C36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64">
    <w:name w:val="F96A5036A52C4B23A6A5F8D6D8C289466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BDA5101EB0843A083345D1BF7511E7B9">
    <w:name w:val="5BDA5101EB0843A083345D1BF7511E7B9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7D91F501A274B92A625718DD0B982C08">
    <w:name w:val="57D91F501A274B92A625718DD0B982C08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439EE24877844CA3AF888CCA97F91C9E65">
    <w:name w:val="439EE24877844CA3AF888CCA97F91C9E65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60">
    <w:name w:val="6E040FE8EB79480CA9296D84A819921060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65">
    <w:name w:val="018677504EAF4BA5A81B937C2085CC7065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60">
    <w:name w:val="C67666AEB45341BD8C926E0E1879FFA660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65">
    <w:name w:val="A28B138FFE4647D5985F9B71765F83C36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65">
    <w:name w:val="F96A5036A52C4B23A6A5F8D6D8C289466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BDA5101EB0843A083345D1BF7511E7B10">
    <w:name w:val="5BDA5101EB0843A083345D1BF7511E7B10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7D91F501A274B92A625718DD0B982C09">
    <w:name w:val="57D91F501A274B92A625718DD0B982C09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439EE24877844CA3AF888CCA97F91C9E66">
    <w:name w:val="439EE24877844CA3AF888CCA97F91C9E66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61">
    <w:name w:val="6E040FE8EB79480CA9296D84A81992106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66">
    <w:name w:val="018677504EAF4BA5A81B937C2085CC7066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61">
    <w:name w:val="C67666AEB45341BD8C926E0E1879FFA66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66">
    <w:name w:val="A28B138FFE4647D5985F9B71765F83C36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66">
    <w:name w:val="F96A5036A52C4B23A6A5F8D6D8C289466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BDA5101EB0843A083345D1BF7511E7B11">
    <w:name w:val="5BDA5101EB0843A083345D1BF7511E7B1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7D91F501A274B92A625718DD0B982C010">
    <w:name w:val="57D91F501A274B92A625718DD0B982C010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8FC24574EB947B78C48401897626B8A">
    <w:name w:val="F8FC24574EB947B78C48401897626B8A"/>
    <w:rsid w:val="000D3166"/>
  </w:style>
  <w:style w:type="paragraph" w:customStyle="1" w:styleId="B553E4DE0F8C45E295058C5869F8AF74">
    <w:name w:val="B553E4DE0F8C45E295058C5869F8AF74"/>
    <w:rsid w:val="000D3166"/>
  </w:style>
  <w:style w:type="paragraph" w:customStyle="1" w:styleId="439EE24877844CA3AF888CCA97F91C9E67">
    <w:name w:val="439EE24877844CA3AF888CCA97F91C9E67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62">
    <w:name w:val="6E040FE8EB79480CA9296D84A81992106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67">
    <w:name w:val="018677504EAF4BA5A81B937C2085CC7067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62">
    <w:name w:val="C67666AEB45341BD8C926E0E1879FFA66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67">
    <w:name w:val="A28B138FFE4647D5985F9B71765F83C367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67">
    <w:name w:val="F96A5036A52C4B23A6A5F8D6D8C2894667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BDA5101EB0843A083345D1BF7511E7B12">
    <w:name w:val="5BDA5101EB0843A083345D1BF7511E7B1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7D91F501A274B92A625718DD0B982C011">
    <w:name w:val="57D91F501A274B92A625718DD0B982C01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B553E4DE0F8C45E295058C5869F8AF741">
    <w:name w:val="B553E4DE0F8C45E295058C5869F8AF74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8FC24574EB947B78C48401897626B8A1">
    <w:name w:val="F8FC24574EB947B78C48401897626B8A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4E1FEC5E2684467F822F065127BDC6EE">
    <w:name w:val="4E1FEC5E2684467F822F065127BDC6EE"/>
    <w:rsid w:val="000D3166"/>
  </w:style>
  <w:style w:type="paragraph" w:customStyle="1" w:styleId="439EE24877844CA3AF888CCA97F91C9E68">
    <w:name w:val="439EE24877844CA3AF888CCA97F91C9E68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63">
    <w:name w:val="6E040FE8EB79480CA9296D84A81992106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68">
    <w:name w:val="018677504EAF4BA5A81B937C2085CC7068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63">
    <w:name w:val="C67666AEB45341BD8C926E0E1879FFA66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68">
    <w:name w:val="A28B138FFE4647D5985F9B71765F83C368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68">
    <w:name w:val="F96A5036A52C4B23A6A5F8D6D8C2894668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BDA5101EB0843A083345D1BF7511E7B13">
    <w:name w:val="5BDA5101EB0843A083345D1BF7511E7B1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7D91F501A274B92A625718DD0B982C012">
    <w:name w:val="57D91F501A274B92A625718DD0B982C01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4E1FEC5E2684467F822F065127BDC6EE1">
    <w:name w:val="4E1FEC5E2684467F822F065127BDC6EE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B553E4DE0F8C45E295058C5869F8AF742">
    <w:name w:val="B553E4DE0F8C45E295058C5869F8AF74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8FC24574EB947B78C48401897626B8A2">
    <w:name w:val="F8FC24574EB947B78C48401897626B8A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1BE1CCE915EE41ECBF90E2156CE11721">
    <w:name w:val="1BE1CCE915EE41ECBF90E2156CE11721"/>
    <w:rsid w:val="000D3166"/>
  </w:style>
  <w:style w:type="paragraph" w:customStyle="1" w:styleId="439EE24877844CA3AF888CCA97F91C9E69">
    <w:name w:val="439EE24877844CA3AF888CCA97F91C9E69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040FE8EB79480CA9296D84A819921064">
    <w:name w:val="6E040FE8EB79480CA9296D84A81992106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8677504EAF4BA5A81B937C2085CC7069">
    <w:name w:val="018677504EAF4BA5A81B937C2085CC7069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67666AEB45341BD8C926E0E1879FFA664">
    <w:name w:val="C67666AEB45341BD8C926E0E1879FFA66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69">
    <w:name w:val="A28B138FFE4647D5985F9B71765F83C369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69">
    <w:name w:val="F96A5036A52C4B23A6A5F8D6D8C2894669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BDA5101EB0843A083345D1BF7511E7B14">
    <w:name w:val="5BDA5101EB0843A083345D1BF7511E7B1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7D91F501A274B92A625718DD0B982C013">
    <w:name w:val="57D91F501A274B92A625718DD0B982C01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4E1FEC5E2684467F822F065127BDC6EE2">
    <w:name w:val="4E1FEC5E2684467F822F065127BDC6EE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B553E4DE0F8C45E295058C5869F8AF743">
    <w:name w:val="B553E4DE0F8C45E295058C5869F8AF74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8FC24574EB947B78C48401897626B8A3">
    <w:name w:val="F8FC24574EB947B78C48401897626B8A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1BE1CCE915EE41ECBF90E2156CE117211">
    <w:name w:val="1BE1CCE915EE41ECBF90E2156CE11721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DCA1DB0658EF4EE29D70CEDFF9F5C0CB">
    <w:name w:val="DCA1DB0658EF4EE29D70CEDFF9F5C0CB"/>
    <w:rsid w:val="000D3166"/>
  </w:style>
  <w:style w:type="paragraph" w:customStyle="1" w:styleId="AF43204A710C4C8C876A9EAC2D90CCEE">
    <w:name w:val="AF43204A710C4C8C876A9EAC2D90CCEE"/>
    <w:rsid w:val="000D3166"/>
  </w:style>
  <w:style w:type="paragraph" w:customStyle="1" w:styleId="5FD35F3B3B954C82A753C60932B90B19">
    <w:name w:val="5FD35F3B3B954C82A753C60932B90B19"/>
    <w:rsid w:val="000D3166"/>
  </w:style>
  <w:style w:type="paragraph" w:customStyle="1" w:styleId="6F539EB4BA554A46AEBD2534DB35622E">
    <w:name w:val="6F539EB4BA554A46AEBD2534DB35622E"/>
    <w:rsid w:val="000D3166"/>
  </w:style>
  <w:style w:type="paragraph" w:customStyle="1" w:styleId="2A0F47B21B8448A6856EC670E9DA35A2">
    <w:name w:val="2A0F47B21B8448A6856EC670E9DA35A2"/>
    <w:rsid w:val="000D3166"/>
  </w:style>
  <w:style w:type="paragraph" w:customStyle="1" w:styleId="DCA1DB0658EF4EE29D70CEDFF9F5C0CB1">
    <w:name w:val="DCA1DB0658EF4EE29D70CEDFF9F5C0CB1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DCA1DB0658EF4EE29D70CEDFF9F5C0CB2">
    <w:name w:val="DCA1DB0658EF4EE29D70CEDFF9F5C0CB2"/>
    <w:rsid w:val="000D316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F43204A710C4C8C876A9EAC2D90CCEE1">
    <w:name w:val="AF43204A710C4C8C876A9EAC2D90CCEE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70">
    <w:name w:val="A28B138FFE4647D5985F9B71765F83C370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70">
    <w:name w:val="F96A5036A52C4B23A6A5F8D6D8C2894670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BDA5101EB0843A083345D1BF7511E7B15">
    <w:name w:val="5BDA5101EB0843A083345D1BF7511E7B1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7D91F501A274B92A625718DD0B982C014">
    <w:name w:val="57D91F501A274B92A625718DD0B982C01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4E1FEC5E2684467F822F065127BDC6EE3">
    <w:name w:val="4E1FEC5E2684467F822F065127BDC6EE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B553E4DE0F8C45E295058C5869F8AF744">
    <w:name w:val="B553E4DE0F8C45E295058C5869F8AF74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8FC24574EB947B78C48401897626B8A4">
    <w:name w:val="F8FC24574EB947B78C48401897626B8A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1BE1CCE915EE41ECBF90E2156CE117212">
    <w:name w:val="1BE1CCE915EE41ECBF90E2156CE11721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FCF18674AD846F99FC3F59B39426B6E">
    <w:name w:val="AFCF18674AD846F99FC3F59B39426B6E"/>
    <w:rsid w:val="000D3166"/>
  </w:style>
  <w:style w:type="paragraph" w:customStyle="1" w:styleId="AFCF18674AD846F99FC3F59B39426B6E1">
    <w:name w:val="AFCF18674AD846F99FC3F59B39426B6E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71">
    <w:name w:val="A28B138FFE4647D5985F9B71765F83C37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71">
    <w:name w:val="F96A5036A52C4B23A6A5F8D6D8C289467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BDA5101EB0843A083345D1BF7511E7B16">
    <w:name w:val="5BDA5101EB0843A083345D1BF7511E7B1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7D91F501A274B92A625718DD0B982C015">
    <w:name w:val="57D91F501A274B92A625718DD0B982C01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4E1FEC5E2684467F822F065127BDC6EE4">
    <w:name w:val="4E1FEC5E2684467F822F065127BDC6EE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B553E4DE0F8C45E295058C5869F8AF745">
    <w:name w:val="B553E4DE0F8C45E295058C5869F8AF74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8FC24574EB947B78C48401897626B8A5">
    <w:name w:val="F8FC24574EB947B78C48401897626B8A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1BE1CCE915EE41ECBF90E2156CE117213">
    <w:name w:val="1BE1CCE915EE41ECBF90E2156CE11721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3DA4E0E6B0E480A957FCA724B304594">
    <w:name w:val="63DA4E0E6B0E480A957FCA724B30459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72">
    <w:name w:val="A28B138FFE4647D5985F9B71765F83C37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72">
    <w:name w:val="F96A5036A52C4B23A6A5F8D6D8C289467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BDA5101EB0843A083345D1BF7511E7B17">
    <w:name w:val="5BDA5101EB0843A083345D1BF7511E7B17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7D91F501A274B92A625718DD0B982C016">
    <w:name w:val="57D91F501A274B92A625718DD0B982C01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4E1FEC5E2684467F822F065127BDC6EE5">
    <w:name w:val="4E1FEC5E2684467F822F065127BDC6EE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B553E4DE0F8C45E295058C5869F8AF746">
    <w:name w:val="B553E4DE0F8C45E295058C5869F8AF74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8FC24574EB947B78C48401897626B8A6">
    <w:name w:val="F8FC24574EB947B78C48401897626B8A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1BE1CCE915EE41ECBF90E2156CE117214">
    <w:name w:val="1BE1CCE915EE41ECBF90E2156CE11721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3DA4E0E6B0E480A957FCA724B3045941">
    <w:name w:val="63DA4E0E6B0E480A957FCA724B304594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73">
    <w:name w:val="A28B138FFE4647D5985F9B71765F83C37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73">
    <w:name w:val="F96A5036A52C4B23A6A5F8D6D8C289467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BDA5101EB0843A083345D1BF7511E7B18">
    <w:name w:val="5BDA5101EB0843A083345D1BF7511E7B18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7D91F501A274B92A625718DD0B982C017">
    <w:name w:val="57D91F501A274B92A625718DD0B982C017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4E1FEC5E2684467F822F065127BDC6EE6">
    <w:name w:val="4E1FEC5E2684467F822F065127BDC6EE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B553E4DE0F8C45E295058C5869F8AF747">
    <w:name w:val="B553E4DE0F8C45E295058C5869F8AF747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8FC24574EB947B78C48401897626B8A7">
    <w:name w:val="F8FC24574EB947B78C48401897626B8A7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1BE1CCE915EE41ECBF90E2156CE117215">
    <w:name w:val="1BE1CCE915EE41ECBF90E2156CE11721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3DA4E0E6B0E480A957FCA724B3045942">
    <w:name w:val="63DA4E0E6B0E480A957FCA724B304594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74">
    <w:name w:val="A28B138FFE4647D5985F9B71765F83C37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74">
    <w:name w:val="F96A5036A52C4B23A6A5F8D6D8C289467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BDA5101EB0843A083345D1BF7511E7B19">
    <w:name w:val="5BDA5101EB0843A083345D1BF7511E7B19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7D91F501A274B92A625718DD0B982C018">
    <w:name w:val="57D91F501A274B92A625718DD0B982C018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4E1FEC5E2684467F822F065127BDC6EE7">
    <w:name w:val="4E1FEC5E2684467F822F065127BDC6EE7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B553E4DE0F8C45E295058C5869F8AF748">
    <w:name w:val="B553E4DE0F8C45E295058C5869F8AF748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8FC24574EB947B78C48401897626B8A8">
    <w:name w:val="F8FC24574EB947B78C48401897626B8A8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1BE1CCE915EE41ECBF90E2156CE117216">
    <w:name w:val="1BE1CCE915EE41ECBF90E2156CE11721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3DA4E0E6B0E480A957FCA724B3045943">
    <w:name w:val="63DA4E0E6B0E480A957FCA724B304594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75">
    <w:name w:val="A28B138FFE4647D5985F9B71765F83C37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75">
    <w:name w:val="F96A5036A52C4B23A6A5F8D6D8C289467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BDA5101EB0843A083345D1BF7511E7B20">
    <w:name w:val="5BDA5101EB0843A083345D1BF7511E7B20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7D91F501A274B92A625718DD0B982C019">
    <w:name w:val="57D91F501A274B92A625718DD0B982C019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4E1FEC5E2684467F822F065127BDC6EE8">
    <w:name w:val="4E1FEC5E2684467F822F065127BDC6EE8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B553E4DE0F8C45E295058C5869F8AF749">
    <w:name w:val="B553E4DE0F8C45E295058C5869F8AF749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8FC24574EB947B78C48401897626B8A9">
    <w:name w:val="F8FC24574EB947B78C48401897626B8A9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1BE1CCE915EE41ECBF90E2156CE117217">
    <w:name w:val="1BE1CCE915EE41ECBF90E2156CE117217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3DA4E0E6B0E480A957FCA724B3045944">
    <w:name w:val="63DA4E0E6B0E480A957FCA724B304594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76">
    <w:name w:val="A28B138FFE4647D5985F9B71765F83C37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76">
    <w:name w:val="F96A5036A52C4B23A6A5F8D6D8C289467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BDA5101EB0843A083345D1BF7511E7B21">
    <w:name w:val="5BDA5101EB0843A083345D1BF7511E7B2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7D91F501A274B92A625718DD0B982C020">
    <w:name w:val="57D91F501A274B92A625718DD0B982C020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4E1FEC5E2684467F822F065127BDC6EE9">
    <w:name w:val="4E1FEC5E2684467F822F065127BDC6EE9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B553E4DE0F8C45E295058C5869F8AF7410">
    <w:name w:val="B553E4DE0F8C45E295058C5869F8AF7410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8FC24574EB947B78C48401897626B8A10">
    <w:name w:val="F8FC24574EB947B78C48401897626B8A10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1BE1CCE915EE41ECBF90E2156CE117218">
    <w:name w:val="1BE1CCE915EE41ECBF90E2156CE117218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3DA4E0E6B0E480A957FCA724B3045945">
    <w:name w:val="63DA4E0E6B0E480A957FCA724B304594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77">
    <w:name w:val="A28B138FFE4647D5985F9B71765F83C377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77">
    <w:name w:val="F96A5036A52C4B23A6A5F8D6D8C2894677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BDA5101EB0843A083345D1BF7511E7B22">
    <w:name w:val="5BDA5101EB0843A083345D1BF7511E7B2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7D91F501A274B92A625718DD0B982C021">
    <w:name w:val="57D91F501A274B92A625718DD0B982C02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4E1FEC5E2684467F822F065127BDC6EE10">
    <w:name w:val="4E1FEC5E2684467F822F065127BDC6EE10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B553E4DE0F8C45E295058C5869F8AF7411">
    <w:name w:val="B553E4DE0F8C45E295058C5869F8AF741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8FC24574EB947B78C48401897626B8A11">
    <w:name w:val="F8FC24574EB947B78C48401897626B8A1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1BE1CCE915EE41ECBF90E2156CE117219">
    <w:name w:val="1BE1CCE915EE41ECBF90E2156CE117219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3DA4E0E6B0E480A957FCA724B3045946">
    <w:name w:val="63DA4E0E6B0E480A957FCA724B304594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78">
    <w:name w:val="A28B138FFE4647D5985F9B71765F83C378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78">
    <w:name w:val="F96A5036A52C4B23A6A5F8D6D8C2894678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BDA5101EB0843A083345D1BF7511E7B23">
    <w:name w:val="5BDA5101EB0843A083345D1BF7511E7B2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7D91F501A274B92A625718DD0B982C022">
    <w:name w:val="57D91F501A274B92A625718DD0B982C02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4E1FEC5E2684467F822F065127BDC6EE11">
    <w:name w:val="4E1FEC5E2684467F822F065127BDC6EE1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B553E4DE0F8C45E295058C5869F8AF7412">
    <w:name w:val="B553E4DE0F8C45E295058C5869F8AF741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8FC24574EB947B78C48401897626B8A12">
    <w:name w:val="F8FC24574EB947B78C48401897626B8A1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1BE1CCE915EE41ECBF90E2156CE1172110">
    <w:name w:val="1BE1CCE915EE41ECBF90E2156CE1172110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3DA4E0E6B0E480A957FCA724B3045947">
    <w:name w:val="63DA4E0E6B0E480A957FCA724B3045947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79">
    <w:name w:val="A28B138FFE4647D5985F9B71765F83C379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79">
    <w:name w:val="F96A5036A52C4B23A6A5F8D6D8C2894679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BDA5101EB0843A083345D1BF7511E7B24">
    <w:name w:val="5BDA5101EB0843A083345D1BF7511E7B2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7D91F501A274B92A625718DD0B982C023">
    <w:name w:val="57D91F501A274B92A625718DD0B982C02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4E1FEC5E2684467F822F065127BDC6EE12">
    <w:name w:val="4E1FEC5E2684467F822F065127BDC6EE1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B553E4DE0F8C45E295058C5869F8AF7413">
    <w:name w:val="B553E4DE0F8C45E295058C5869F8AF741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8FC24574EB947B78C48401897626B8A13">
    <w:name w:val="F8FC24574EB947B78C48401897626B8A1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1BE1CCE915EE41ECBF90E2156CE1172111">
    <w:name w:val="1BE1CCE915EE41ECBF90E2156CE117211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3DA4E0E6B0E480A957FCA724B3045948">
    <w:name w:val="63DA4E0E6B0E480A957FCA724B3045948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80">
    <w:name w:val="A28B138FFE4647D5985F9B71765F83C380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80">
    <w:name w:val="F96A5036A52C4B23A6A5F8D6D8C2894680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BDA5101EB0843A083345D1BF7511E7B25">
    <w:name w:val="5BDA5101EB0843A083345D1BF7511E7B2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7D91F501A274B92A625718DD0B982C024">
    <w:name w:val="57D91F501A274B92A625718DD0B982C02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4E1FEC5E2684467F822F065127BDC6EE13">
    <w:name w:val="4E1FEC5E2684467F822F065127BDC6EE1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B553E4DE0F8C45E295058C5869F8AF7414">
    <w:name w:val="B553E4DE0F8C45E295058C5869F8AF741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8FC24574EB947B78C48401897626B8A14">
    <w:name w:val="F8FC24574EB947B78C48401897626B8A1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1BE1CCE915EE41ECBF90E2156CE1172112">
    <w:name w:val="1BE1CCE915EE41ECBF90E2156CE117211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3DA4E0E6B0E480A957FCA724B3045949">
    <w:name w:val="63DA4E0E6B0E480A957FCA724B3045949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81">
    <w:name w:val="A28B138FFE4647D5985F9B71765F83C38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81">
    <w:name w:val="F96A5036A52C4B23A6A5F8D6D8C289468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BDA5101EB0843A083345D1BF7511E7B26">
    <w:name w:val="5BDA5101EB0843A083345D1BF7511E7B2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7D91F501A274B92A625718DD0B982C025">
    <w:name w:val="57D91F501A274B92A625718DD0B982C02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4E1FEC5E2684467F822F065127BDC6EE14">
    <w:name w:val="4E1FEC5E2684467F822F065127BDC6EE1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B553E4DE0F8C45E295058C5869F8AF7415">
    <w:name w:val="B553E4DE0F8C45E295058C5869F8AF741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8FC24574EB947B78C48401897626B8A15">
    <w:name w:val="F8FC24574EB947B78C48401897626B8A1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1BE1CCE915EE41ECBF90E2156CE1172113">
    <w:name w:val="1BE1CCE915EE41ECBF90E2156CE117211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3DA4E0E6B0E480A957FCA724B30459410">
    <w:name w:val="63DA4E0E6B0E480A957FCA724B30459410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82">
    <w:name w:val="A28B138FFE4647D5985F9B71765F83C38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82">
    <w:name w:val="F96A5036A52C4B23A6A5F8D6D8C2894682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BDA5101EB0843A083345D1BF7511E7B27">
    <w:name w:val="5BDA5101EB0843A083345D1BF7511E7B27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7D91F501A274B92A625718DD0B982C026">
    <w:name w:val="57D91F501A274B92A625718DD0B982C02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4E1FEC5E2684467F822F065127BDC6EE15">
    <w:name w:val="4E1FEC5E2684467F822F065127BDC6EE1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B553E4DE0F8C45E295058C5869F8AF7416">
    <w:name w:val="B553E4DE0F8C45E295058C5869F8AF741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8FC24574EB947B78C48401897626B8A16">
    <w:name w:val="F8FC24574EB947B78C48401897626B8A1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1BE1CCE915EE41ECBF90E2156CE1172114">
    <w:name w:val="1BE1CCE915EE41ECBF90E2156CE117211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3DA4E0E6B0E480A957FCA724B30459411">
    <w:name w:val="63DA4E0E6B0E480A957FCA724B3045941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83">
    <w:name w:val="A28B138FFE4647D5985F9B71765F83C38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83">
    <w:name w:val="F96A5036A52C4B23A6A5F8D6D8C2894683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BDA5101EB0843A083345D1BF7511E7B28">
    <w:name w:val="5BDA5101EB0843A083345D1BF7511E7B28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7D91F501A274B92A625718DD0B982C027">
    <w:name w:val="57D91F501A274B92A625718DD0B982C027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4E1FEC5E2684467F822F065127BDC6EE16">
    <w:name w:val="4E1FEC5E2684467F822F065127BDC6EE1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B553E4DE0F8C45E295058C5869F8AF7417">
    <w:name w:val="B553E4DE0F8C45E295058C5869F8AF7417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8FC24574EB947B78C48401897626B8A17">
    <w:name w:val="F8FC24574EB947B78C48401897626B8A17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1BE1CCE915EE41ECBF90E2156CE1172115">
    <w:name w:val="1BE1CCE915EE41ECBF90E2156CE117211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84">
    <w:name w:val="A28B138FFE4647D5985F9B71765F83C38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84">
    <w:name w:val="F96A5036A52C4B23A6A5F8D6D8C2894684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BDA5101EB0843A083345D1BF7511E7B29">
    <w:name w:val="5BDA5101EB0843A083345D1BF7511E7B29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7D91F501A274B92A625718DD0B982C028">
    <w:name w:val="57D91F501A274B92A625718DD0B982C028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4E1FEC5E2684467F822F065127BDC6EE17">
    <w:name w:val="4E1FEC5E2684467F822F065127BDC6EE17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B553E4DE0F8C45E295058C5869F8AF7418">
    <w:name w:val="B553E4DE0F8C45E295058C5869F8AF7418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8FC24574EB947B78C48401897626B8A18">
    <w:name w:val="F8FC24574EB947B78C48401897626B8A18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1BE1CCE915EE41ECBF90E2156CE1172116">
    <w:name w:val="1BE1CCE915EE41ECBF90E2156CE117211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21E897D2F0A441688F38D2839A334BCC">
    <w:name w:val="21E897D2F0A441688F38D2839A334BCC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85">
    <w:name w:val="A28B138FFE4647D5985F9B71765F83C38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85">
    <w:name w:val="F96A5036A52C4B23A6A5F8D6D8C2894685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BDA5101EB0843A083345D1BF7511E7B30">
    <w:name w:val="5BDA5101EB0843A083345D1BF7511E7B30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7D91F501A274B92A625718DD0B982C029">
    <w:name w:val="57D91F501A274B92A625718DD0B982C029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4E1FEC5E2684467F822F065127BDC6EE18">
    <w:name w:val="4E1FEC5E2684467F822F065127BDC6EE18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B553E4DE0F8C45E295058C5869F8AF7419">
    <w:name w:val="B553E4DE0F8C45E295058C5869F8AF7419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8FC24574EB947B78C48401897626B8A19">
    <w:name w:val="F8FC24574EB947B78C48401897626B8A19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1BE1CCE915EE41ECBF90E2156CE1172117">
    <w:name w:val="1BE1CCE915EE41ECBF90E2156CE1172117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28B138FFE4647D5985F9B71765F83C386">
    <w:name w:val="A28B138FFE4647D5985F9B71765F83C38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6A5036A52C4B23A6A5F8D6D8C2894686">
    <w:name w:val="F96A5036A52C4B23A6A5F8D6D8C2894686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BDA5101EB0843A083345D1BF7511E7B31">
    <w:name w:val="5BDA5101EB0843A083345D1BF7511E7B31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7D91F501A274B92A625718DD0B982C030">
    <w:name w:val="57D91F501A274B92A625718DD0B982C030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4E1FEC5E2684467F822F065127BDC6EE19">
    <w:name w:val="4E1FEC5E2684467F822F065127BDC6EE19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B553E4DE0F8C45E295058C5869F8AF7420">
    <w:name w:val="B553E4DE0F8C45E295058C5869F8AF7420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8FC24574EB947B78C48401897626B8A20">
    <w:name w:val="F8FC24574EB947B78C48401897626B8A20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1BE1CCE915EE41ECBF90E2156CE1172118">
    <w:name w:val="1BE1CCE915EE41ECBF90E2156CE1172118"/>
    <w:rsid w:val="000D316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d’adhésion.dotx</Template>
  <TotalTime>139</TotalTime>
  <Pages>1</Pages>
  <Words>178</Words>
  <Characters>979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</dc:creator>
  <cp:keywords/>
  <dc:description/>
  <cp:lastModifiedBy>Staub Michel</cp:lastModifiedBy>
  <cp:revision>41</cp:revision>
  <dcterms:created xsi:type="dcterms:W3CDTF">2025-03-10T10:27:00Z</dcterms:created>
  <dcterms:modified xsi:type="dcterms:W3CDTF">2025-03-10T15:24:00Z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